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C4932" w14:textId="3F239A40" w:rsidR="00F243B7" w:rsidRDefault="00F243B7" w:rsidP="00F243B7">
      <w:pPr>
        <w:autoSpaceDE w:val="0"/>
        <w:autoSpaceDN w:val="0"/>
        <w:ind w:firstLineChars="3171" w:firstLine="6786"/>
        <w:jc w:val="left"/>
        <w:rPr>
          <w:sz w:val="22"/>
        </w:rPr>
      </w:pPr>
      <w:r>
        <w:rPr>
          <w:rFonts w:hint="eastAsia"/>
          <w:sz w:val="22"/>
        </w:rPr>
        <w:t>令和　　年　　月　　日</w:t>
      </w:r>
    </w:p>
    <w:p w14:paraId="5B030884" w14:textId="77777777" w:rsidR="00F243B7" w:rsidRPr="00F243B7" w:rsidRDefault="00F243B7" w:rsidP="00F243B7">
      <w:pPr>
        <w:autoSpaceDE w:val="0"/>
        <w:autoSpaceDN w:val="0"/>
        <w:jc w:val="left"/>
        <w:rPr>
          <w:sz w:val="22"/>
        </w:rPr>
      </w:pPr>
    </w:p>
    <w:p w14:paraId="1E6AA093" w14:textId="3CE71406" w:rsidR="00F243B7" w:rsidRDefault="00F243B7" w:rsidP="00F243B7">
      <w:pPr>
        <w:autoSpaceDE w:val="0"/>
        <w:autoSpaceDN w:val="0"/>
        <w:jc w:val="left"/>
        <w:rPr>
          <w:sz w:val="22"/>
        </w:rPr>
      </w:pPr>
      <w:r w:rsidRPr="00F243B7">
        <w:rPr>
          <w:rFonts w:hint="eastAsia"/>
          <w:sz w:val="22"/>
        </w:rPr>
        <w:t xml:space="preserve">　二戸市長　　　　　　　　　様</w:t>
      </w:r>
    </w:p>
    <w:p w14:paraId="200C284A" w14:textId="77777777" w:rsidR="00F243B7" w:rsidRPr="00F243B7" w:rsidRDefault="00F243B7" w:rsidP="00F243B7">
      <w:pPr>
        <w:autoSpaceDE w:val="0"/>
        <w:autoSpaceDN w:val="0"/>
        <w:jc w:val="left"/>
        <w:rPr>
          <w:sz w:val="22"/>
        </w:rPr>
      </w:pPr>
    </w:p>
    <w:tbl>
      <w:tblPr>
        <w:tblStyle w:val="a7"/>
        <w:tblW w:w="0" w:type="auto"/>
        <w:tblInd w:w="3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3"/>
        <w:gridCol w:w="3764"/>
        <w:gridCol w:w="565"/>
      </w:tblGrid>
      <w:tr w:rsidR="00F243B7" w14:paraId="738F2A5F" w14:textId="77777777" w:rsidTr="00F243B7">
        <w:tc>
          <w:tcPr>
            <w:tcW w:w="1633" w:type="dxa"/>
          </w:tcPr>
          <w:p w14:paraId="784BFD92" w14:textId="4B5AEC21" w:rsidR="00F243B7" w:rsidRDefault="00F243B7" w:rsidP="00F243B7">
            <w:pPr>
              <w:autoSpaceDE w:val="0"/>
              <w:autoSpaceDN w:val="0"/>
              <w:jc w:val="distribute"/>
              <w:rPr>
                <w:sz w:val="22"/>
              </w:rPr>
            </w:pPr>
            <w:r>
              <w:rPr>
                <w:rFonts w:hint="eastAsia"/>
                <w:sz w:val="22"/>
              </w:rPr>
              <w:t>住所</w:t>
            </w:r>
          </w:p>
        </w:tc>
        <w:tc>
          <w:tcPr>
            <w:tcW w:w="4329" w:type="dxa"/>
            <w:gridSpan w:val="2"/>
          </w:tcPr>
          <w:p w14:paraId="164BC347" w14:textId="77777777" w:rsidR="00F243B7" w:rsidRDefault="00F243B7" w:rsidP="00F243B7">
            <w:pPr>
              <w:autoSpaceDE w:val="0"/>
              <w:autoSpaceDN w:val="0"/>
              <w:ind w:leftChars="114" w:left="267"/>
              <w:jc w:val="left"/>
              <w:rPr>
                <w:sz w:val="22"/>
              </w:rPr>
            </w:pPr>
          </w:p>
        </w:tc>
      </w:tr>
      <w:tr w:rsidR="00F243B7" w14:paraId="27838026" w14:textId="77777777" w:rsidTr="00F243B7">
        <w:tc>
          <w:tcPr>
            <w:tcW w:w="1633" w:type="dxa"/>
          </w:tcPr>
          <w:p w14:paraId="56596576" w14:textId="6E11296A" w:rsidR="00F243B7" w:rsidRDefault="00F243B7" w:rsidP="00F243B7">
            <w:pPr>
              <w:autoSpaceDE w:val="0"/>
              <w:autoSpaceDN w:val="0"/>
              <w:jc w:val="distribute"/>
              <w:rPr>
                <w:sz w:val="22"/>
              </w:rPr>
            </w:pPr>
            <w:r>
              <w:rPr>
                <w:rFonts w:hint="eastAsia"/>
                <w:sz w:val="22"/>
              </w:rPr>
              <w:t>商号又は名称</w:t>
            </w:r>
          </w:p>
        </w:tc>
        <w:tc>
          <w:tcPr>
            <w:tcW w:w="4329" w:type="dxa"/>
            <w:gridSpan w:val="2"/>
          </w:tcPr>
          <w:p w14:paraId="3E964FE3" w14:textId="77777777" w:rsidR="00F243B7" w:rsidRDefault="00F243B7" w:rsidP="00F243B7">
            <w:pPr>
              <w:autoSpaceDE w:val="0"/>
              <w:autoSpaceDN w:val="0"/>
              <w:ind w:leftChars="114" w:left="267"/>
              <w:jc w:val="left"/>
              <w:rPr>
                <w:sz w:val="22"/>
              </w:rPr>
            </w:pPr>
          </w:p>
        </w:tc>
      </w:tr>
      <w:tr w:rsidR="00726897" w14:paraId="5D4A43B0" w14:textId="77777777" w:rsidTr="00726897">
        <w:tc>
          <w:tcPr>
            <w:tcW w:w="1633" w:type="dxa"/>
          </w:tcPr>
          <w:p w14:paraId="7AD7EC9F" w14:textId="41B62E8E" w:rsidR="00726897" w:rsidRDefault="00726897" w:rsidP="00F243B7">
            <w:pPr>
              <w:autoSpaceDE w:val="0"/>
              <w:autoSpaceDN w:val="0"/>
              <w:jc w:val="distribute"/>
              <w:rPr>
                <w:sz w:val="22"/>
              </w:rPr>
            </w:pPr>
            <w:r>
              <w:rPr>
                <w:rFonts w:hint="eastAsia"/>
                <w:sz w:val="22"/>
              </w:rPr>
              <w:t>代表者名</w:t>
            </w:r>
          </w:p>
        </w:tc>
        <w:tc>
          <w:tcPr>
            <w:tcW w:w="3764" w:type="dxa"/>
          </w:tcPr>
          <w:p w14:paraId="2B696EE0" w14:textId="77777777" w:rsidR="00726897" w:rsidRDefault="00726897" w:rsidP="00F243B7">
            <w:pPr>
              <w:autoSpaceDE w:val="0"/>
              <w:autoSpaceDN w:val="0"/>
              <w:ind w:leftChars="114" w:left="267"/>
              <w:jc w:val="left"/>
              <w:rPr>
                <w:sz w:val="22"/>
              </w:rPr>
            </w:pPr>
          </w:p>
        </w:tc>
        <w:tc>
          <w:tcPr>
            <w:tcW w:w="565" w:type="dxa"/>
          </w:tcPr>
          <w:p w14:paraId="489D8027" w14:textId="70347753" w:rsidR="00726897" w:rsidRDefault="00726897" w:rsidP="00726897">
            <w:pPr>
              <w:autoSpaceDE w:val="0"/>
              <w:autoSpaceDN w:val="0"/>
              <w:ind w:leftChars="14" w:left="33"/>
              <w:jc w:val="left"/>
              <w:rPr>
                <w:sz w:val="22"/>
              </w:rPr>
            </w:pPr>
            <w:r>
              <w:rPr>
                <w:rFonts w:hint="eastAsia"/>
                <w:sz w:val="22"/>
              </w:rPr>
              <w:t>印</w:t>
            </w:r>
          </w:p>
        </w:tc>
      </w:tr>
    </w:tbl>
    <w:p w14:paraId="5DDE7763" w14:textId="77777777" w:rsidR="00F243B7" w:rsidRDefault="00F243B7" w:rsidP="00F243B7">
      <w:pPr>
        <w:autoSpaceDE w:val="0"/>
        <w:autoSpaceDN w:val="0"/>
        <w:jc w:val="left"/>
        <w:rPr>
          <w:sz w:val="22"/>
        </w:rPr>
      </w:pPr>
    </w:p>
    <w:p w14:paraId="31B768B7" w14:textId="18DDFD90" w:rsidR="00D072FA" w:rsidRPr="00D072FA" w:rsidRDefault="00D072FA" w:rsidP="00D072FA">
      <w:pPr>
        <w:autoSpaceDE w:val="0"/>
        <w:autoSpaceDN w:val="0"/>
        <w:jc w:val="center"/>
        <w:rPr>
          <w:rFonts w:ascii="ＭＳ ゴシック" w:eastAsia="ＭＳ ゴシック" w:hAnsi="ＭＳ ゴシック"/>
          <w:sz w:val="22"/>
        </w:rPr>
      </w:pPr>
      <w:r w:rsidRPr="00D072FA">
        <w:rPr>
          <w:rFonts w:ascii="ＭＳ ゴシック" w:eastAsia="ＭＳ ゴシック" w:hAnsi="ＭＳ ゴシック" w:hint="eastAsia"/>
          <w:sz w:val="22"/>
        </w:rPr>
        <w:t>暴力団、暴力団員又はこれらの者と密接な関係を有する者に該当しないことの誓約書</w:t>
      </w:r>
    </w:p>
    <w:p w14:paraId="351D94F0" w14:textId="77777777" w:rsidR="00F243B7" w:rsidRDefault="00F243B7" w:rsidP="00F243B7">
      <w:pPr>
        <w:autoSpaceDE w:val="0"/>
        <w:autoSpaceDN w:val="0"/>
        <w:jc w:val="left"/>
        <w:rPr>
          <w:sz w:val="22"/>
        </w:rPr>
      </w:pPr>
    </w:p>
    <w:tbl>
      <w:tblPr>
        <w:tblStyle w:val="a7"/>
        <w:tblW w:w="0" w:type="auto"/>
        <w:tblInd w:w="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7"/>
        <w:gridCol w:w="7711"/>
      </w:tblGrid>
      <w:tr w:rsidR="00D072FA" w14:paraId="490CF46A" w14:textId="77777777" w:rsidTr="00D072FA">
        <w:tc>
          <w:tcPr>
            <w:tcW w:w="1287" w:type="dxa"/>
          </w:tcPr>
          <w:p w14:paraId="73BC698B" w14:textId="04A67150" w:rsidR="00D072FA" w:rsidRDefault="00D072FA" w:rsidP="00D072FA">
            <w:pPr>
              <w:autoSpaceDE w:val="0"/>
              <w:autoSpaceDN w:val="0"/>
              <w:jc w:val="distribute"/>
              <w:rPr>
                <w:sz w:val="22"/>
              </w:rPr>
            </w:pPr>
            <w:r>
              <w:rPr>
                <w:rFonts w:hint="eastAsia"/>
                <w:sz w:val="22"/>
              </w:rPr>
              <w:t>件名</w:t>
            </w:r>
          </w:p>
        </w:tc>
        <w:tc>
          <w:tcPr>
            <w:tcW w:w="7711" w:type="dxa"/>
          </w:tcPr>
          <w:p w14:paraId="1E29EA44" w14:textId="40A9438B" w:rsidR="00D072FA" w:rsidRDefault="004F54D7" w:rsidP="00D072FA">
            <w:pPr>
              <w:autoSpaceDE w:val="0"/>
              <w:autoSpaceDN w:val="0"/>
              <w:ind w:leftChars="104" w:left="243"/>
              <w:jc w:val="left"/>
              <w:rPr>
                <w:sz w:val="22"/>
              </w:rPr>
            </w:pPr>
            <w:r>
              <w:rPr>
                <w:rFonts w:hint="eastAsia"/>
                <w:sz w:val="22"/>
              </w:rPr>
              <w:t>令和８年度</w:t>
            </w:r>
            <w:r w:rsidR="00E12A4E">
              <w:rPr>
                <w:rFonts w:hint="eastAsia"/>
                <w:sz w:val="22"/>
              </w:rPr>
              <w:t>浄法寺地区</w:t>
            </w:r>
            <w:r>
              <w:rPr>
                <w:rFonts w:hint="eastAsia"/>
                <w:sz w:val="22"/>
              </w:rPr>
              <w:t>経営管理権取得森林整備業務委託</w:t>
            </w:r>
          </w:p>
        </w:tc>
      </w:tr>
      <w:tr w:rsidR="00D072FA" w14:paraId="29CF3107" w14:textId="77777777" w:rsidTr="00D072FA">
        <w:tc>
          <w:tcPr>
            <w:tcW w:w="1287" w:type="dxa"/>
          </w:tcPr>
          <w:p w14:paraId="11096BD0" w14:textId="0100E754" w:rsidR="00D072FA" w:rsidRDefault="00D072FA" w:rsidP="00D072FA">
            <w:pPr>
              <w:autoSpaceDE w:val="0"/>
              <w:autoSpaceDN w:val="0"/>
              <w:jc w:val="distribute"/>
              <w:rPr>
                <w:sz w:val="22"/>
              </w:rPr>
            </w:pPr>
            <w:r>
              <w:rPr>
                <w:rFonts w:hint="eastAsia"/>
                <w:sz w:val="22"/>
              </w:rPr>
              <w:t>入札場所</w:t>
            </w:r>
          </w:p>
        </w:tc>
        <w:tc>
          <w:tcPr>
            <w:tcW w:w="7711" w:type="dxa"/>
          </w:tcPr>
          <w:p w14:paraId="3179D438" w14:textId="011A4021" w:rsidR="00D072FA" w:rsidRPr="009E42EA" w:rsidRDefault="009E42EA" w:rsidP="009E42EA">
            <w:pPr>
              <w:autoSpaceDE w:val="0"/>
              <w:autoSpaceDN w:val="0"/>
              <w:ind w:leftChars="100" w:left="234"/>
              <w:rPr>
                <w:sz w:val="22"/>
              </w:rPr>
            </w:pPr>
            <w:r>
              <w:rPr>
                <w:rFonts w:hint="eastAsia"/>
                <w:sz w:val="22"/>
              </w:rPr>
              <w:t>岩手県二戸市福岡字川又47番地　二戸市役所別館（旧保健センター）２階　入札室</w:t>
            </w:r>
          </w:p>
        </w:tc>
      </w:tr>
      <w:tr w:rsidR="00D072FA" w14:paraId="60678015" w14:textId="77777777" w:rsidTr="00D072FA">
        <w:tc>
          <w:tcPr>
            <w:tcW w:w="1287" w:type="dxa"/>
          </w:tcPr>
          <w:p w14:paraId="0C98945D" w14:textId="70D7FD51" w:rsidR="00D072FA" w:rsidRDefault="00D072FA" w:rsidP="00D072FA">
            <w:pPr>
              <w:autoSpaceDE w:val="0"/>
              <w:autoSpaceDN w:val="0"/>
              <w:jc w:val="distribute"/>
              <w:rPr>
                <w:sz w:val="22"/>
              </w:rPr>
            </w:pPr>
            <w:r>
              <w:rPr>
                <w:rFonts w:hint="eastAsia"/>
                <w:sz w:val="22"/>
              </w:rPr>
              <w:t>入札日時</w:t>
            </w:r>
          </w:p>
        </w:tc>
        <w:tc>
          <w:tcPr>
            <w:tcW w:w="7711" w:type="dxa"/>
          </w:tcPr>
          <w:p w14:paraId="54807DD0" w14:textId="2C0582C1" w:rsidR="00D072FA" w:rsidRPr="009E42EA" w:rsidRDefault="009E42EA" w:rsidP="009E42EA">
            <w:pPr>
              <w:autoSpaceDE w:val="0"/>
              <w:autoSpaceDN w:val="0"/>
              <w:ind w:leftChars="100" w:left="234"/>
              <w:rPr>
                <w:kern w:val="0"/>
                <w:sz w:val="22"/>
              </w:rPr>
            </w:pPr>
            <w:r>
              <w:rPr>
                <w:rFonts w:hint="eastAsia"/>
                <w:kern w:val="0"/>
                <w:sz w:val="22"/>
              </w:rPr>
              <w:t>令和</w:t>
            </w:r>
            <w:r w:rsidR="004F54D7">
              <w:rPr>
                <w:rFonts w:hint="eastAsia"/>
                <w:kern w:val="0"/>
                <w:sz w:val="22"/>
              </w:rPr>
              <w:t>８</w:t>
            </w:r>
            <w:r>
              <w:rPr>
                <w:rFonts w:hint="eastAsia"/>
                <w:kern w:val="0"/>
                <w:sz w:val="22"/>
              </w:rPr>
              <w:t>年</w:t>
            </w:r>
            <w:r w:rsidR="004F54D7">
              <w:rPr>
                <w:rFonts w:hint="eastAsia"/>
                <w:kern w:val="0"/>
                <w:sz w:val="22"/>
              </w:rPr>
              <w:t>10</w:t>
            </w:r>
            <w:r>
              <w:rPr>
                <w:rFonts w:hint="eastAsia"/>
                <w:kern w:val="0"/>
                <w:sz w:val="22"/>
              </w:rPr>
              <w:t>月</w:t>
            </w:r>
            <w:r w:rsidR="004F54D7">
              <w:rPr>
                <w:rFonts w:hint="eastAsia"/>
                <w:kern w:val="0"/>
                <w:sz w:val="22"/>
              </w:rPr>
              <w:t>29</w:t>
            </w:r>
            <w:r>
              <w:rPr>
                <w:rFonts w:hint="eastAsia"/>
                <w:kern w:val="0"/>
                <w:sz w:val="22"/>
              </w:rPr>
              <w:t>日（</w:t>
            </w:r>
            <w:r w:rsidR="004F54D7">
              <w:rPr>
                <w:rFonts w:hint="eastAsia"/>
                <w:kern w:val="0"/>
                <w:sz w:val="22"/>
              </w:rPr>
              <w:t>木</w:t>
            </w:r>
            <w:r>
              <w:rPr>
                <w:rFonts w:hint="eastAsia"/>
                <w:kern w:val="0"/>
                <w:sz w:val="22"/>
              </w:rPr>
              <w:t xml:space="preserve">）　</w:t>
            </w:r>
            <w:r w:rsidR="00E12A4E">
              <w:rPr>
                <w:rFonts w:hint="eastAsia"/>
                <w:kern w:val="0"/>
                <w:sz w:val="22"/>
              </w:rPr>
              <w:t>午後２時</w:t>
            </w:r>
          </w:p>
        </w:tc>
      </w:tr>
    </w:tbl>
    <w:p w14:paraId="39773E59" w14:textId="77777777" w:rsidR="00D072FA" w:rsidRPr="00D072FA" w:rsidRDefault="00D072FA" w:rsidP="00F243B7">
      <w:pPr>
        <w:autoSpaceDE w:val="0"/>
        <w:autoSpaceDN w:val="0"/>
        <w:jc w:val="left"/>
        <w:rPr>
          <w:sz w:val="22"/>
        </w:rPr>
      </w:pPr>
    </w:p>
    <w:p w14:paraId="2932204D" w14:textId="77777777" w:rsidR="00D072FA" w:rsidRPr="00D072FA" w:rsidRDefault="00D072FA" w:rsidP="009E42EA">
      <w:pPr>
        <w:autoSpaceDE w:val="0"/>
        <w:autoSpaceDN w:val="0"/>
        <w:spacing w:line="380" w:lineRule="exact"/>
        <w:ind w:firstLineChars="109" w:firstLine="233"/>
        <w:jc w:val="left"/>
        <w:rPr>
          <w:sz w:val="22"/>
        </w:rPr>
      </w:pPr>
      <w:r w:rsidRPr="00D072FA">
        <w:rPr>
          <w:rFonts w:hint="eastAsia"/>
          <w:sz w:val="22"/>
        </w:rPr>
        <w:t>私は、二戸市が二戸市暴力団排除条例（平成27年条例第3号。以下「条例」という。）に基づき、上記業務の発注により暴力団を利することとならないよう、暴力団、暴力団員及びこれらの者と密接な関係を有する者を排除していることについて、別紙参照の記載事項を読み了解した上で、下記事項について誓約します。</w:t>
      </w:r>
    </w:p>
    <w:p w14:paraId="030E0577" w14:textId="77777777" w:rsidR="00D072FA" w:rsidRPr="00D072FA" w:rsidRDefault="00D072FA" w:rsidP="009E42EA">
      <w:pPr>
        <w:autoSpaceDE w:val="0"/>
        <w:autoSpaceDN w:val="0"/>
        <w:spacing w:line="380" w:lineRule="exact"/>
        <w:jc w:val="center"/>
        <w:rPr>
          <w:sz w:val="22"/>
        </w:rPr>
      </w:pPr>
      <w:r w:rsidRPr="00D072FA">
        <w:rPr>
          <w:rFonts w:hint="eastAsia"/>
          <w:sz w:val="22"/>
        </w:rPr>
        <w:t>記</w:t>
      </w:r>
    </w:p>
    <w:p w14:paraId="4BF45164" w14:textId="77777777" w:rsidR="00D072FA" w:rsidRPr="00D072FA" w:rsidRDefault="00D072FA" w:rsidP="009E42EA">
      <w:pPr>
        <w:autoSpaceDE w:val="0"/>
        <w:autoSpaceDN w:val="0"/>
        <w:spacing w:line="380" w:lineRule="exact"/>
        <w:jc w:val="left"/>
        <w:rPr>
          <w:sz w:val="22"/>
        </w:rPr>
      </w:pPr>
    </w:p>
    <w:p w14:paraId="76E334C8" w14:textId="77777777" w:rsidR="00D072FA" w:rsidRPr="00D072FA" w:rsidRDefault="00D072FA" w:rsidP="009E42EA">
      <w:pPr>
        <w:autoSpaceDE w:val="0"/>
        <w:autoSpaceDN w:val="0"/>
        <w:spacing w:line="380" w:lineRule="exact"/>
        <w:ind w:left="233" w:hangingChars="109" w:hanging="233"/>
        <w:jc w:val="left"/>
        <w:rPr>
          <w:sz w:val="22"/>
        </w:rPr>
      </w:pPr>
      <w:r w:rsidRPr="00D072FA">
        <w:rPr>
          <w:rFonts w:hint="eastAsia"/>
          <w:sz w:val="22"/>
        </w:rPr>
        <w:t>１　私は、条例第２条第２号に規定する暴力団、同条第３号に規定する暴力団員又はこれらの者と密接な関係を有する者のいずれにも該当しません。</w:t>
      </w:r>
    </w:p>
    <w:p w14:paraId="39931600" w14:textId="77777777" w:rsidR="00D072FA" w:rsidRPr="00D072FA" w:rsidRDefault="00D072FA" w:rsidP="009E42EA">
      <w:pPr>
        <w:autoSpaceDE w:val="0"/>
        <w:autoSpaceDN w:val="0"/>
        <w:spacing w:line="380" w:lineRule="exact"/>
        <w:ind w:left="233" w:hangingChars="109" w:hanging="233"/>
        <w:jc w:val="left"/>
        <w:rPr>
          <w:sz w:val="22"/>
        </w:rPr>
      </w:pPr>
      <w:r w:rsidRPr="00D072FA">
        <w:rPr>
          <w:rFonts w:hint="eastAsia"/>
          <w:sz w:val="22"/>
        </w:rPr>
        <w:t>２　私は、本誓約書１の該当の有無を確認するため、二戸市から追加資料の提出を求められたときは、別に指定する期日までに提出します。</w:t>
      </w:r>
    </w:p>
    <w:p w14:paraId="0CED8319" w14:textId="77777777" w:rsidR="00D072FA" w:rsidRPr="00D072FA" w:rsidRDefault="00D072FA" w:rsidP="009E42EA">
      <w:pPr>
        <w:autoSpaceDE w:val="0"/>
        <w:autoSpaceDN w:val="0"/>
        <w:spacing w:line="380" w:lineRule="exact"/>
        <w:ind w:left="233" w:hangingChars="109" w:hanging="233"/>
        <w:jc w:val="left"/>
        <w:rPr>
          <w:sz w:val="22"/>
        </w:rPr>
      </w:pPr>
      <w:r w:rsidRPr="00D072FA">
        <w:rPr>
          <w:rFonts w:hint="eastAsia"/>
          <w:sz w:val="22"/>
        </w:rPr>
        <w:t>３　私は、本誓約書１の該当の有無を確認するため、本誓約書、上記業務に係る競争入札参加資格審査申請書兼誓約書その他の書類の全部又は一部（書類の記載内容の抜粋を含む。）を岩手県警察本部又は岩手県警察本部に属する機関（以下「岩手県警察本部等」という。）に提供することに同意します。</w:t>
      </w:r>
    </w:p>
    <w:p w14:paraId="21A17D70" w14:textId="77777777" w:rsidR="00D072FA" w:rsidRPr="00D072FA" w:rsidRDefault="00D072FA" w:rsidP="009E42EA">
      <w:pPr>
        <w:autoSpaceDE w:val="0"/>
        <w:autoSpaceDN w:val="0"/>
        <w:spacing w:line="380" w:lineRule="exact"/>
        <w:ind w:left="233" w:hangingChars="109" w:hanging="233"/>
        <w:jc w:val="left"/>
        <w:rPr>
          <w:sz w:val="22"/>
        </w:rPr>
      </w:pPr>
      <w:r w:rsidRPr="00D072FA">
        <w:rPr>
          <w:rFonts w:hint="eastAsia"/>
          <w:sz w:val="22"/>
        </w:rPr>
        <w:t>４　私は、岩手県警察本部等からの通知、もしくは二戸市からの照会に対する岩手県警察本部等からの回答により、本誓約書１に該当することが確認された場合、上記業務に係る競争入札参加資格の不認定その他の排除措置に従います。</w:t>
      </w:r>
    </w:p>
    <w:p w14:paraId="682C5CF8" w14:textId="77777777" w:rsidR="00D072FA" w:rsidRDefault="00D072FA" w:rsidP="009E42EA">
      <w:pPr>
        <w:autoSpaceDE w:val="0"/>
        <w:autoSpaceDN w:val="0"/>
        <w:spacing w:line="380" w:lineRule="exact"/>
        <w:ind w:left="233" w:hangingChars="109" w:hanging="233"/>
        <w:jc w:val="left"/>
        <w:rPr>
          <w:sz w:val="22"/>
        </w:rPr>
        <w:sectPr w:rsidR="00D072FA" w:rsidSect="00F243B7">
          <w:headerReference w:type="default" r:id="rId7"/>
          <w:pgSz w:w="11906" w:h="16838" w:code="9"/>
          <w:pgMar w:top="1985" w:right="1134" w:bottom="1134" w:left="1418" w:header="1644" w:footer="992" w:gutter="0"/>
          <w:cols w:space="425"/>
          <w:docGrid w:type="linesAndChars" w:linePitch="403" w:charSpace="-1229"/>
        </w:sectPr>
      </w:pPr>
      <w:r w:rsidRPr="00D072FA">
        <w:rPr>
          <w:rFonts w:hint="eastAsia"/>
          <w:sz w:val="22"/>
        </w:rPr>
        <w:t>５　私は、上記業務に係る競争入札参加資格の不認定その他の排除措置を受けた場合、二戸市が住所又は所在地、氏名又は名称並びに排除措置理由及び内容を二戸市公式ホームページへの掲載その他の方法により公表することに同意します。</w:t>
      </w:r>
    </w:p>
    <w:p w14:paraId="7BD54D7F" w14:textId="7356DA46" w:rsidR="00D072FA" w:rsidRDefault="00D072FA" w:rsidP="009C4896">
      <w:pPr>
        <w:autoSpaceDE w:val="0"/>
        <w:autoSpaceDN w:val="0"/>
        <w:ind w:left="233" w:hangingChars="109" w:hanging="233"/>
        <w:jc w:val="center"/>
        <w:rPr>
          <w:sz w:val="22"/>
        </w:rPr>
      </w:pPr>
      <w:r>
        <w:rPr>
          <w:rFonts w:hint="eastAsia"/>
          <w:sz w:val="22"/>
        </w:rPr>
        <w:lastRenderedPageBreak/>
        <w:t xml:space="preserve">―　</w:t>
      </w:r>
      <w:r w:rsidRPr="009C4896">
        <w:rPr>
          <w:rFonts w:hint="eastAsia"/>
          <w:spacing w:val="208"/>
          <w:kern w:val="0"/>
          <w:sz w:val="22"/>
          <w:fitText w:val="856" w:id="-715388928"/>
        </w:rPr>
        <w:t>参</w:t>
      </w:r>
      <w:r w:rsidRPr="009C4896">
        <w:rPr>
          <w:rFonts w:hint="eastAsia"/>
          <w:kern w:val="0"/>
          <w:sz w:val="22"/>
          <w:fitText w:val="856" w:id="-715388928"/>
        </w:rPr>
        <w:t>照</w:t>
      </w:r>
      <w:r>
        <w:rPr>
          <w:rFonts w:hint="eastAsia"/>
          <w:sz w:val="22"/>
        </w:rPr>
        <w:t xml:space="preserve">　―</w:t>
      </w:r>
    </w:p>
    <w:p w14:paraId="3ABD6767" w14:textId="5492E046" w:rsidR="00D072FA" w:rsidRPr="00D072FA" w:rsidRDefault="00D072FA" w:rsidP="00D072FA">
      <w:pPr>
        <w:autoSpaceDE w:val="0"/>
        <w:autoSpaceDN w:val="0"/>
        <w:ind w:left="233" w:hangingChars="109" w:hanging="233"/>
        <w:jc w:val="left"/>
        <w:rPr>
          <w:sz w:val="22"/>
        </w:rPr>
      </w:pPr>
      <w:r w:rsidRPr="00D072FA">
        <w:rPr>
          <w:rFonts w:hint="eastAsia"/>
          <w:sz w:val="22"/>
        </w:rPr>
        <w:t>１　暴力団</w:t>
      </w:r>
    </w:p>
    <w:p w14:paraId="0F349E28" w14:textId="4B60CBE9" w:rsidR="00D072FA" w:rsidRPr="00D072FA" w:rsidRDefault="00D072FA" w:rsidP="009C4896">
      <w:pPr>
        <w:autoSpaceDE w:val="0"/>
        <w:autoSpaceDN w:val="0"/>
        <w:ind w:leftChars="99" w:left="232" w:firstLineChars="109" w:firstLine="233"/>
        <w:jc w:val="left"/>
        <w:rPr>
          <w:sz w:val="22"/>
        </w:rPr>
      </w:pPr>
      <w:r w:rsidRPr="00D072FA">
        <w:rPr>
          <w:rFonts w:hint="eastAsia"/>
          <w:sz w:val="22"/>
        </w:rPr>
        <w:t>その団体の構成員（その団体の構成団体の構成員を含む。）が集団的に又は常習的に暴力的不法行為等を行うことを助長するおそれがある団体をいいます。</w:t>
      </w:r>
    </w:p>
    <w:p w14:paraId="70A41FCC" w14:textId="6F1319C4" w:rsidR="00D072FA" w:rsidRPr="00D072FA" w:rsidRDefault="00D072FA" w:rsidP="00D072FA">
      <w:pPr>
        <w:autoSpaceDE w:val="0"/>
        <w:autoSpaceDN w:val="0"/>
        <w:ind w:left="233" w:hangingChars="109" w:hanging="233"/>
        <w:jc w:val="left"/>
        <w:rPr>
          <w:sz w:val="22"/>
        </w:rPr>
      </w:pPr>
      <w:r w:rsidRPr="00D072FA">
        <w:rPr>
          <w:rFonts w:hint="eastAsia"/>
          <w:sz w:val="22"/>
        </w:rPr>
        <w:t>２　暴力団員</w:t>
      </w:r>
    </w:p>
    <w:p w14:paraId="6364C8F2" w14:textId="6196FA8A" w:rsidR="00D072FA" w:rsidRPr="00D072FA" w:rsidRDefault="00D072FA" w:rsidP="009C4896">
      <w:pPr>
        <w:autoSpaceDE w:val="0"/>
        <w:autoSpaceDN w:val="0"/>
        <w:ind w:leftChars="99" w:left="232" w:firstLineChars="109" w:firstLine="233"/>
        <w:jc w:val="left"/>
        <w:rPr>
          <w:sz w:val="22"/>
        </w:rPr>
      </w:pPr>
      <w:r w:rsidRPr="00D072FA">
        <w:rPr>
          <w:rFonts w:hint="eastAsia"/>
          <w:sz w:val="22"/>
        </w:rPr>
        <w:t>暴力団の構成員をいいます。</w:t>
      </w:r>
    </w:p>
    <w:p w14:paraId="2C7DE539" w14:textId="7BEB4072" w:rsidR="00D072FA" w:rsidRPr="00D072FA" w:rsidRDefault="00D072FA" w:rsidP="00D072FA">
      <w:pPr>
        <w:autoSpaceDE w:val="0"/>
        <w:autoSpaceDN w:val="0"/>
        <w:ind w:left="233" w:hangingChars="109" w:hanging="233"/>
        <w:jc w:val="left"/>
        <w:rPr>
          <w:sz w:val="22"/>
        </w:rPr>
      </w:pPr>
      <w:r w:rsidRPr="00D072FA">
        <w:rPr>
          <w:rFonts w:hint="eastAsia"/>
          <w:sz w:val="22"/>
        </w:rPr>
        <w:t>３　これらの者と密接な関係を有する者</w:t>
      </w:r>
    </w:p>
    <w:p w14:paraId="74CF9877" w14:textId="77777777" w:rsidR="00D072FA" w:rsidRPr="00D072FA" w:rsidRDefault="00D072FA" w:rsidP="009C4896">
      <w:pPr>
        <w:autoSpaceDE w:val="0"/>
        <w:autoSpaceDN w:val="0"/>
        <w:ind w:leftChars="99" w:left="232" w:firstLineChars="109" w:firstLine="233"/>
        <w:jc w:val="left"/>
        <w:rPr>
          <w:sz w:val="22"/>
        </w:rPr>
      </w:pPr>
      <w:r w:rsidRPr="00D072FA">
        <w:rPr>
          <w:rFonts w:hint="eastAsia"/>
          <w:sz w:val="22"/>
        </w:rPr>
        <w:t>暴力団又は暴力団員であることを知りながら次に掲げる行為を行った者をいいます。</w:t>
      </w:r>
    </w:p>
    <w:p w14:paraId="5B19087C" w14:textId="5DA4CFAF" w:rsidR="00D072FA" w:rsidRPr="00D072FA" w:rsidRDefault="009C4896" w:rsidP="009C4896">
      <w:pPr>
        <w:autoSpaceDE w:val="0"/>
        <w:autoSpaceDN w:val="0"/>
        <w:ind w:leftChars="100" w:left="469" w:hanging="235"/>
        <w:jc w:val="left"/>
        <w:rPr>
          <w:sz w:val="22"/>
        </w:rPr>
      </w:pPr>
      <w:r>
        <w:rPr>
          <w:rFonts w:hAnsi="ＭＳ 明朝" w:hint="eastAsia"/>
          <w:sz w:val="22"/>
        </w:rPr>
        <w:t>⑴</w:t>
      </w:r>
      <w:r>
        <w:rPr>
          <w:rFonts w:hint="eastAsia"/>
          <w:sz w:val="22"/>
        </w:rPr>
        <w:t xml:space="preserve">　</w:t>
      </w:r>
      <w:r w:rsidR="00D072FA" w:rsidRPr="00D072FA">
        <w:rPr>
          <w:rFonts w:hint="eastAsia"/>
          <w:sz w:val="22"/>
        </w:rPr>
        <w:t>暴力団員を役員等経営幹部とすることその他暴力団又は暴力団員を経営に関与させている者</w:t>
      </w:r>
    </w:p>
    <w:p w14:paraId="6A67759B" w14:textId="59B901E0" w:rsidR="00D072FA" w:rsidRPr="00D072FA" w:rsidRDefault="009C4896" w:rsidP="009C4896">
      <w:pPr>
        <w:autoSpaceDE w:val="0"/>
        <w:autoSpaceDN w:val="0"/>
        <w:ind w:leftChars="100" w:left="467" w:hangingChars="109" w:hanging="233"/>
        <w:jc w:val="left"/>
        <w:rPr>
          <w:sz w:val="22"/>
        </w:rPr>
      </w:pPr>
      <w:r>
        <w:rPr>
          <w:rFonts w:hAnsi="ＭＳ 明朝" w:hint="eastAsia"/>
          <w:sz w:val="22"/>
        </w:rPr>
        <w:t>⑵</w:t>
      </w:r>
      <w:r>
        <w:rPr>
          <w:rFonts w:hint="eastAsia"/>
          <w:sz w:val="22"/>
        </w:rPr>
        <w:t xml:space="preserve">　</w:t>
      </w:r>
      <w:r w:rsidR="00D072FA" w:rsidRPr="00D072FA">
        <w:rPr>
          <w:rFonts w:hint="eastAsia"/>
          <w:sz w:val="22"/>
        </w:rPr>
        <w:t>暴力団員を雇用している者</w:t>
      </w:r>
    </w:p>
    <w:p w14:paraId="1E179F1E" w14:textId="64E35988" w:rsidR="00D072FA" w:rsidRPr="00D072FA" w:rsidRDefault="009C4896" w:rsidP="009C4896">
      <w:pPr>
        <w:autoSpaceDE w:val="0"/>
        <w:autoSpaceDN w:val="0"/>
        <w:ind w:leftChars="100" w:left="467" w:hangingChars="109" w:hanging="233"/>
        <w:jc w:val="left"/>
        <w:rPr>
          <w:sz w:val="22"/>
        </w:rPr>
      </w:pPr>
      <w:r>
        <w:rPr>
          <w:rFonts w:hAnsi="ＭＳ 明朝" w:hint="eastAsia"/>
          <w:sz w:val="22"/>
        </w:rPr>
        <w:t>⑶</w:t>
      </w:r>
      <w:r>
        <w:rPr>
          <w:rFonts w:hint="eastAsia"/>
          <w:sz w:val="22"/>
        </w:rPr>
        <w:t xml:space="preserve">　</w:t>
      </w:r>
      <w:r w:rsidR="00D072FA" w:rsidRPr="00D072FA">
        <w:rPr>
          <w:rFonts w:hint="eastAsia"/>
          <w:sz w:val="22"/>
        </w:rPr>
        <w:t>暴力団又は暴力団員を代理人、受託者等として使用している者</w:t>
      </w:r>
    </w:p>
    <w:p w14:paraId="0B3FF348" w14:textId="4E7089A3" w:rsidR="00D072FA" w:rsidRPr="00D072FA" w:rsidRDefault="009C4896" w:rsidP="009C4896">
      <w:pPr>
        <w:autoSpaceDE w:val="0"/>
        <w:autoSpaceDN w:val="0"/>
        <w:ind w:leftChars="100" w:left="467" w:hangingChars="109" w:hanging="233"/>
        <w:jc w:val="left"/>
        <w:rPr>
          <w:sz w:val="22"/>
        </w:rPr>
      </w:pPr>
      <w:r>
        <w:rPr>
          <w:rFonts w:hAnsi="ＭＳ 明朝" w:hint="eastAsia"/>
          <w:sz w:val="22"/>
        </w:rPr>
        <w:t>⑷</w:t>
      </w:r>
      <w:r>
        <w:rPr>
          <w:rFonts w:hint="eastAsia"/>
          <w:sz w:val="22"/>
        </w:rPr>
        <w:t xml:space="preserve">　</w:t>
      </w:r>
      <w:r w:rsidR="00D072FA" w:rsidRPr="00D072FA">
        <w:rPr>
          <w:rFonts w:hint="eastAsia"/>
          <w:sz w:val="22"/>
        </w:rPr>
        <w:t>暴力団又は暴力団員に対して、金銭、物品その他財産上の利益を与える者</w:t>
      </w:r>
    </w:p>
    <w:p w14:paraId="2F64B92B" w14:textId="0126AC31" w:rsidR="00D072FA" w:rsidRPr="00D072FA" w:rsidRDefault="009C4896" w:rsidP="009C4896">
      <w:pPr>
        <w:autoSpaceDE w:val="0"/>
        <w:autoSpaceDN w:val="0"/>
        <w:ind w:leftChars="100" w:left="467" w:hangingChars="109" w:hanging="233"/>
        <w:jc w:val="left"/>
        <w:rPr>
          <w:sz w:val="22"/>
        </w:rPr>
      </w:pPr>
      <w:r>
        <w:rPr>
          <w:rFonts w:hAnsi="ＭＳ 明朝" w:hint="eastAsia"/>
          <w:sz w:val="22"/>
        </w:rPr>
        <w:t>⑸</w:t>
      </w:r>
      <w:r>
        <w:rPr>
          <w:rFonts w:hint="eastAsia"/>
          <w:sz w:val="22"/>
        </w:rPr>
        <w:t xml:space="preserve">　</w:t>
      </w:r>
      <w:r w:rsidR="00D072FA" w:rsidRPr="00D072FA">
        <w:rPr>
          <w:rFonts w:hint="eastAsia"/>
          <w:sz w:val="22"/>
        </w:rPr>
        <w:t>暴力団又は暴力団員を問題解決等のために利用する者</w:t>
      </w:r>
    </w:p>
    <w:p w14:paraId="4620804F" w14:textId="45A7F37D" w:rsidR="00D072FA" w:rsidRPr="00D072FA" w:rsidRDefault="009C4896" w:rsidP="009C4896">
      <w:pPr>
        <w:autoSpaceDE w:val="0"/>
        <w:autoSpaceDN w:val="0"/>
        <w:ind w:leftChars="100" w:left="467" w:hangingChars="109" w:hanging="233"/>
        <w:jc w:val="left"/>
        <w:rPr>
          <w:sz w:val="22"/>
        </w:rPr>
      </w:pPr>
      <w:r>
        <w:rPr>
          <w:rFonts w:hAnsi="ＭＳ 明朝" w:hint="eastAsia"/>
          <w:sz w:val="22"/>
        </w:rPr>
        <w:t>⑹</w:t>
      </w:r>
      <w:r>
        <w:rPr>
          <w:rFonts w:hint="eastAsia"/>
          <w:sz w:val="22"/>
        </w:rPr>
        <w:t xml:space="preserve">　</w:t>
      </w:r>
      <w:r w:rsidR="00D072FA" w:rsidRPr="00D072FA">
        <w:rPr>
          <w:rFonts w:hint="eastAsia"/>
          <w:sz w:val="22"/>
        </w:rPr>
        <w:t>暴力団又は暴力団員と密接な交際をする者</w:t>
      </w:r>
    </w:p>
    <w:p w14:paraId="1DE3784C" w14:textId="00059399" w:rsidR="00F243B7" w:rsidRDefault="009C4896" w:rsidP="009C4896">
      <w:pPr>
        <w:autoSpaceDE w:val="0"/>
        <w:autoSpaceDN w:val="0"/>
        <w:ind w:leftChars="100" w:left="467" w:hangingChars="109" w:hanging="233"/>
        <w:jc w:val="left"/>
        <w:rPr>
          <w:sz w:val="22"/>
        </w:rPr>
      </w:pPr>
      <w:r>
        <w:rPr>
          <w:rFonts w:hint="eastAsia"/>
          <w:noProof/>
          <w:sz w:val="22"/>
        </w:rPr>
        <mc:AlternateContent>
          <mc:Choice Requires="wps">
            <w:drawing>
              <wp:anchor distT="0" distB="0" distL="114300" distR="114300" simplePos="0" relativeHeight="251659264" behindDoc="0" locked="0" layoutInCell="1" allowOverlap="1" wp14:anchorId="4EF2BAE9" wp14:editId="42EEEE29">
                <wp:simplePos x="0" y="0"/>
                <wp:positionH relativeFrom="column">
                  <wp:posOffset>4445</wp:posOffset>
                </wp:positionH>
                <wp:positionV relativeFrom="paragraph">
                  <wp:posOffset>766445</wp:posOffset>
                </wp:positionV>
                <wp:extent cx="5943600" cy="4577080"/>
                <wp:effectExtent l="0" t="0" r="19050" b="13970"/>
                <wp:wrapNone/>
                <wp:docPr id="3" name="テキスト ボックス 3"/>
                <wp:cNvGraphicFramePr/>
                <a:graphic xmlns:a="http://schemas.openxmlformats.org/drawingml/2006/main">
                  <a:graphicData uri="http://schemas.microsoft.com/office/word/2010/wordprocessingShape">
                    <wps:wsp>
                      <wps:cNvSpPr txBox="1"/>
                      <wps:spPr>
                        <a:xfrm>
                          <a:off x="0" y="0"/>
                          <a:ext cx="5943600" cy="4577080"/>
                        </a:xfrm>
                        <a:prstGeom prst="rect">
                          <a:avLst/>
                        </a:prstGeom>
                        <a:solidFill>
                          <a:schemeClr val="lt1"/>
                        </a:solidFill>
                        <a:ln w="6350">
                          <a:solidFill>
                            <a:prstClr val="black"/>
                          </a:solidFill>
                        </a:ln>
                      </wps:spPr>
                      <wps:txbx>
                        <w:txbxContent>
                          <w:p w14:paraId="32DF2C11" w14:textId="3348A682" w:rsidR="009C4896" w:rsidRPr="009C4896" w:rsidRDefault="009C4896" w:rsidP="009C4896">
                            <w:pPr>
                              <w:autoSpaceDE w:val="0"/>
                              <w:autoSpaceDN w:val="0"/>
                              <w:spacing w:line="260" w:lineRule="exact"/>
                              <w:rPr>
                                <w:sz w:val="22"/>
                              </w:rPr>
                            </w:pPr>
                            <w:r w:rsidRPr="009C4896">
                              <w:rPr>
                                <w:rFonts w:hint="eastAsia"/>
                                <w:sz w:val="22"/>
                              </w:rPr>
                              <w:t>※二戸市暴力団排除条例（平成27年</w:t>
                            </w:r>
                            <w:r>
                              <w:rPr>
                                <w:rFonts w:hint="eastAsia"/>
                                <w:sz w:val="22"/>
                              </w:rPr>
                              <w:t>二戸市</w:t>
                            </w:r>
                            <w:r w:rsidRPr="009C4896">
                              <w:rPr>
                                <w:rFonts w:hint="eastAsia"/>
                                <w:sz w:val="22"/>
                              </w:rPr>
                              <w:t>条例第</w:t>
                            </w:r>
                            <w:r>
                              <w:rPr>
                                <w:rFonts w:hint="eastAsia"/>
                                <w:sz w:val="22"/>
                              </w:rPr>
                              <w:t>３</w:t>
                            </w:r>
                            <w:r w:rsidRPr="009C4896">
                              <w:rPr>
                                <w:rFonts w:hint="eastAsia"/>
                                <w:sz w:val="22"/>
                              </w:rPr>
                              <w:t>号）抜粋</w:t>
                            </w:r>
                          </w:p>
                          <w:p w14:paraId="36AA6889" w14:textId="77777777" w:rsidR="009C4896" w:rsidRPr="009C4896" w:rsidRDefault="009C4896" w:rsidP="009C4896">
                            <w:pPr>
                              <w:autoSpaceDE w:val="0"/>
                              <w:autoSpaceDN w:val="0"/>
                              <w:spacing w:line="260" w:lineRule="exact"/>
                              <w:ind w:leftChars="50" w:left="117"/>
                              <w:rPr>
                                <w:sz w:val="22"/>
                              </w:rPr>
                            </w:pPr>
                            <w:r w:rsidRPr="009C4896">
                              <w:rPr>
                                <w:rFonts w:hint="eastAsia"/>
                                <w:sz w:val="22"/>
                              </w:rPr>
                              <w:t>（定義）</w:t>
                            </w:r>
                          </w:p>
                          <w:p w14:paraId="427919E0" w14:textId="77777777" w:rsidR="009C4896" w:rsidRPr="009C4896" w:rsidRDefault="009C4896" w:rsidP="009C4896">
                            <w:pPr>
                              <w:autoSpaceDE w:val="0"/>
                              <w:autoSpaceDN w:val="0"/>
                              <w:spacing w:line="260" w:lineRule="exact"/>
                              <w:ind w:leftChars="50" w:left="117"/>
                              <w:rPr>
                                <w:sz w:val="22"/>
                              </w:rPr>
                            </w:pPr>
                            <w:r w:rsidRPr="009C4896">
                              <w:rPr>
                                <w:rFonts w:hint="eastAsia"/>
                                <w:sz w:val="22"/>
                              </w:rPr>
                              <w:t>第２条　この条例において、次の各号に掲げる用語の意義は、それぞれ当該各号に定めるところによる。</w:t>
                            </w:r>
                          </w:p>
                          <w:p w14:paraId="3AE27281" w14:textId="74E58223" w:rsidR="009C4896" w:rsidRPr="009C4896" w:rsidRDefault="009C4896" w:rsidP="009C4896">
                            <w:pPr>
                              <w:autoSpaceDE w:val="0"/>
                              <w:autoSpaceDN w:val="0"/>
                              <w:spacing w:line="260" w:lineRule="exact"/>
                              <w:ind w:leftChars="150" w:left="584" w:hangingChars="109" w:hanging="233"/>
                              <w:rPr>
                                <w:sz w:val="22"/>
                              </w:rPr>
                            </w:pPr>
                            <w:r>
                              <w:rPr>
                                <w:rFonts w:hAnsi="ＭＳ 明朝" w:hint="eastAsia"/>
                                <w:sz w:val="22"/>
                              </w:rPr>
                              <w:t>⑴</w:t>
                            </w:r>
                            <w:r w:rsidRPr="009C4896">
                              <w:rPr>
                                <w:rFonts w:hint="eastAsia"/>
                                <w:sz w:val="22"/>
                              </w:rPr>
                              <w:t xml:space="preserve">　 ［略］</w:t>
                            </w:r>
                          </w:p>
                          <w:p w14:paraId="1C4F8752" w14:textId="561257DC" w:rsidR="009C4896" w:rsidRPr="009C4896" w:rsidRDefault="009C4896" w:rsidP="009C4896">
                            <w:pPr>
                              <w:autoSpaceDE w:val="0"/>
                              <w:autoSpaceDN w:val="0"/>
                              <w:spacing w:line="260" w:lineRule="exact"/>
                              <w:ind w:leftChars="150" w:left="584" w:hangingChars="109" w:hanging="233"/>
                              <w:rPr>
                                <w:sz w:val="22"/>
                              </w:rPr>
                            </w:pPr>
                            <w:r>
                              <w:rPr>
                                <w:rFonts w:hAnsi="ＭＳ 明朝" w:hint="eastAsia"/>
                                <w:sz w:val="22"/>
                              </w:rPr>
                              <w:t>⑵</w:t>
                            </w:r>
                            <w:r>
                              <w:rPr>
                                <w:rFonts w:hint="eastAsia"/>
                                <w:sz w:val="22"/>
                              </w:rPr>
                              <w:t xml:space="preserve">　</w:t>
                            </w:r>
                            <w:r w:rsidRPr="009C4896">
                              <w:rPr>
                                <w:rFonts w:hint="eastAsia"/>
                                <w:sz w:val="22"/>
                              </w:rPr>
                              <w:t>暴力団　暴力団員による不当な行為の防止等に関する法律（平成３年法律第77号。以下「法」という。）第２条第２号に規定する暴力団をいう。</w:t>
                            </w:r>
                          </w:p>
                          <w:p w14:paraId="32072111" w14:textId="20C612A7" w:rsidR="009C4896" w:rsidRPr="009C4896" w:rsidRDefault="009C4896" w:rsidP="009C4896">
                            <w:pPr>
                              <w:autoSpaceDE w:val="0"/>
                              <w:autoSpaceDN w:val="0"/>
                              <w:spacing w:line="260" w:lineRule="exact"/>
                              <w:ind w:leftChars="150" w:left="584" w:hangingChars="109" w:hanging="233"/>
                              <w:rPr>
                                <w:sz w:val="22"/>
                              </w:rPr>
                            </w:pPr>
                            <w:r>
                              <w:rPr>
                                <w:rFonts w:hAnsi="ＭＳ 明朝" w:hint="eastAsia"/>
                                <w:sz w:val="22"/>
                              </w:rPr>
                              <w:t>⑶</w:t>
                            </w:r>
                            <w:r>
                              <w:rPr>
                                <w:rFonts w:hint="eastAsia"/>
                                <w:sz w:val="22"/>
                              </w:rPr>
                              <w:t xml:space="preserve">　</w:t>
                            </w:r>
                            <w:r w:rsidRPr="009C4896">
                              <w:rPr>
                                <w:rFonts w:hint="eastAsia"/>
                                <w:sz w:val="22"/>
                              </w:rPr>
                              <w:t>暴力団員　法第２条第６号に規定する暴力団員をいう。</w:t>
                            </w:r>
                          </w:p>
                          <w:p w14:paraId="568C5F91" w14:textId="3CA2BB5F" w:rsidR="009C4896" w:rsidRPr="009C4896" w:rsidRDefault="009C4896" w:rsidP="009C4896">
                            <w:pPr>
                              <w:autoSpaceDE w:val="0"/>
                              <w:autoSpaceDN w:val="0"/>
                              <w:spacing w:line="260" w:lineRule="exact"/>
                              <w:ind w:leftChars="150" w:left="584" w:hangingChars="109" w:hanging="233"/>
                              <w:rPr>
                                <w:sz w:val="22"/>
                              </w:rPr>
                            </w:pPr>
                            <w:r>
                              <w:rPr>
                                <w:rFonts w:hAnsi="ＭＳ 明朝" w:hint="eastAsia"/>
                                <w:sz w:val="22"/>
                              </w:rPr>
                              <w:t>⑷</w:t>
                            </w:r>
                            <w:r>
                              <w:rPr>
                                <w:rFonts w:hint="eastAsia"/>
                                <w:sz w:val="22"/>
                              </w:rPr>
                              <w:t>～</w:t>
                            </w:r>
                            <w:r>
                              <w:rPr>
                                <w:rFonts w:hAnsi="ＭＳ 明朝" w:hint="eastAsia"/>
                                <w:sz w:val="22"/>
                              </w:rPr>
                              <w:t>⑹</w:t>
                            </w:r>
                            <w:r w:rsidRPr="009C4896">
                              <w:rPr>
                                <w:rFonts w:hint="eastAsia"/>
                                <w:sz w:val="22"/>
                              </w:rPr>
                              <w:t xml:space="preserve">　 ［略］</w:t>
                            </w:r>
                          </w:p>
                          <w:p w14:paraId="623B2812" w14:textId="77777777" w:rsidR="009C4896" w:rsidRPr="009C4896" w:rsidRDefault="009C4896" w:rsidP="009C4896">
                            <w:pPr>
                              <w:autoSpaceDE w:val="0"/>
                              <w:autoSpaceDN w:val="0"/>
                              <w:spacing w:line="260" w:lineRule="exact"/>
                              <w:ind w:leftChars="50" w:left="117"/>
                              <w:rPr>
                                <w:sz w:val="22"/>
                              </w:rPr>
                            </w:pPr>
                            <w:r w:rsidRPr="009C4896">
                              <w:rPr>
                                <w:rFonts w:hint="eastAsia"/>
                                <w:sz w:val="22"/>
                              </w:rPr>
                              <w:t>（市の事務における措置）</w:t>
                            </w:r>
                          </w:p>
                          <w:p w14:paraId="127D380C" w14:textId="77777777" w:rsidR="009C4896" w:rsidRPr="009C4896" w:rsidRDefault="009C4896" w:rsidP="009C4896">
                            <w:pPr>
                              <w:autoSpaceDE w:val="0"/>
                              <w:autoSpaceDN w:val="0"/>
                              <w:spacing w:line="260" w:lineRule="exact"/>
                              <w:ind w:leftChars="50" w:left="350" w:hangingChars="109" w:hanging="233"/>
                              <w:rPr>
                                <w:sz w:val="22"/>
                              </w:rPr>
                            </w:pPr>
                            <w:r w:rsidRPr="009C4896">
                              <w:rPr>
                                <w:rFonts w:hint="eastAsia"/>
                                <w:sz w:val="22"/>
                              </w:rPr>
                              <w:t>第６条　市は、公共工事の入札及び契約の適正化の促進に関する法律（平成12年法律第127号）第２条第２項に規定する公共工事の発注、物品の購入その他の市の事務（以下「公共工事の発注等」という。）により暴力団を利することとならないよう、公共工事の発注等から暴力団員及び暴力団又は暴力団員と密接な関係を有する者を排除するため必要な措置を講ずるものとする。</w:t>
                            </w:r>
                          </w:p>
                          <w:p w14:paraId="68DBE159" w14:textId="77777777" w:rsidR="009C4896" w:rsidRPr="009C4896" w:rsidRDefault="009C4896" w:rsidP="009C4896">
                            <w:pPr>
                              <w:autoSpaceDE w:val="0"/>
                              <w:autoSpaceDN w:val="0"/>
                              <w:spacing w:line="260" w:lineRule="exact"/>
                              <w:rPr>
                                <w:sz w:val="22"/>
                              </w:rPr>
                            </w:pPr>
                          </w:p>
                          <w:p w14:paraId="56610DFD" w14:textId="77777777" w:rsidR="009C4896" w:rsidRPr="009C4896" w:rsidRDefault="009C4896" w:rsidP="009C4896">
                            <w:pPr>
                              <w:autoSpaceDE w:val="0"/>
                              <w:autoSpaceDN w:val="0"/>
                              <w:spacing w:line="260" w:lineRule="exact"/>
                              <w:rPr>
                                <w:sz w:val="22"/>
                              </w:rPr>
                            </w:pPr>
                            <w:r w:rsidRPr="009C4896">
                              <w:rPr>
                                <w:rFonts w:hint="eastAsia"/>
                                <w:sz w:val="22"/>
                              </w:rPr>
                              <w:t>※　暴力団員による不当な行為の防止等に関する法律（平成３年法律第77号）抜粋</w:t>
                            </w:r>
                          </w:p>
                          <w:p w14:paraId="64628A02" w14:textId="77777777"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 xml:space="preserve">（定義） </w:t>
                            </w:r>
                          </w:p>
                          <w:p w14:paraId="33556C88" w14:textId="77777777"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 xml:space="preserve">第２条 　この法律において、次の各号に掲げる用語の意義は、それぞれ当該各号に定めるところによる。 </w:t>
                            </w:r>
                          </w:p>
                          <w:p w14:paraId="6F317645" w14:textId="77777777"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 xml:space="preserve">１ 　［略］ </w:t>
                            </w:r>
                          </w:p>
                          <w:p w14:paraId="57931F3D" w14:textId="77777777"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 xml:space="preserve">２ 　暴力団　その団体の構成員（その団体の構成団体の構成員を含む。）が集団的に又は常習的に暴力的不法行為等を行うことを助長するおそれがある団体をいう。 </w:t>
                            </w:r>
                          </w:p>
                          <w:p w14:paraId="42224FD6" w14:textId="77777777"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 xml:space="preserve">３ ～５ 　［略］ </w:t>
                            </w:r>
                          </w:p>
                          <w:p w14:paraId="395D9511" w14:textId="77777777"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 xml:space="preserve">６ 　暴力団員　暴力団の構成員をいう。 </w:t>
                            </w:r>
                          </w:p>
                          <w:p w14:paraId="09FBB343" w14:textId="562C7C39"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７及び８　［略］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EF2BAE9" id="_x0000_t202" coordsize="21600,21600" o:spt="202" path="m,l,21600r21600,l21600,xe">
                <v:stroke joinstyle="miter"/>
                <v:path gradientshapeok="t" o:connecttype="rect"/>
              </v:shapetype>
              <v:shape id="テキスト ボックス 3" o:spid="_x0000_s1026" type="#_x0000_t202" style="position:absolute;left:0;text-align:left;margin-left:.35pt;margin-top:60.35pt;width:468pt;height:360.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" fillcolor="white [3201]" strokeweight=".5pt">
                <v:textbox>
                  <w:txbxContent>
                    <w:p w14:paraId="32DF2C11" w14:textId="3348A682" w:rsidR="009C4896" w:rsidRPr="009C4896" w:rsidRDefault="009C4896" w:rsidP="009C4896">
                      <w:pPr>
                        <w:autoSpaceDE w:val="0"/>
                        <w:autoSpaceDN w:val="0"/>
                        <w:spacing w:line="260" w:lineRule="exact"/>
                        <w:rPr>
                          <w:rFonts w:hint="eastAsia"/>
                          <w:sz w:val="22"/>
                        </w:rPr>
                      </w:pPr>
                      <w:r w:rsidRPr="009C4896">
                        <w:rPr>
                          <w:rFonts w:hint="eastAsia"/>
                          <w:sz w:val="22"/>
                        </w:rPr>
                        <w:t>※二戸市暴力団排除条例（平成27年</w:t>
                      </w:r>
                      <w:r>
                        <w:rPr>
                          <w:rFonts w:hint="eastAsia"/>
                          <w:sz w:val="22"/>
                        </w:rPr>
                        <w:t>二戸市</w:t>
                      </w:r>
                      <w:r w:rsidRPr="009C4896">
                        <w:rPr>
                          <w:rFonts w:hint="eastAsia"/>
                          <w:sz w:val="22"/>
                        </w:rPr>
                        <w:t>条例第</w:t>
                      </w:r>
                      <w:r>
                        <w:rPr>
                          <w:rFonts w:hint="eastAsia"/>
                          <w:sz w:val="22"/>
                        </w:rPr>
                        <w:t>３</w:t>
                      </w:r>
                      <w:r w:rsidRPr="009C4896">
                        <w:rPr>
                          <w:rFonts w:hint="eastAsia"/>
                          <w:sz w:val="22"/>
                        </w:rPr>
                        <w:t>号）抜粋</w:t>
                      </w:r>
                    </w:p>
                    <w:p w14:paraId="36AA6889" w14:textId="77777777" w:rsidR="009C4896" w:rsidRPr="009C4896" w:rsidRDefault="009C4896" w:rsidP="009C4896">
                      <w:pPr>
                        <w:autoSpaceDE w:val="0"/>
                        <w:autoSpaceDN w:val="0"/>
                        <w:spacing w:line="260" w:lineRule="exact"/>
                        <w:ind w:leftChars="50" w:left="117"/>
                        <w:rPr>
                          <w:rFonts w:hint="eastAsia"/>
                          <w:sz w:val="22"/>
                        </w:rPr>
                      </w:pPr>
                      <w:r w:rsidRPr="009C4896">
                        <w:rPr>
                          <w:rFonts w:hint="eastAsia"/>
                          <w:sz w:val="22"/>
                        </w:rPr>
                        <w:t>（定義）</w:t>
                      </w:r>
                    </w:p>
                    <w:p w14:paraId="427919E0" w14:textId="77777777" w:rsidR="009C4896" w:rsidRPr="009C4896" w:rsidRDefault="009C4896" w:rsidP="009C4896">
                      <w:pPr>
                        <w:autoSpaceDE w:val="0"/>
                        <w:autoSpaceDN w:val="0"/>
                        <w:spacing w:line="260" w:lineRule="exact"/>
                        <w:ind w:leftChars="50" w:left="117"/>
                        <w:rPr>
                          <w:rFonts w:hint="eastAsia"/>
                          <w:sz w:val="22"/>
                        </w:rPr>
                      </w:pPr>
                      <w:r w:rsidRPr="009C4896">
                        <w:rPr>
                          <w:rFonts w:hint="eastAsia"/>
                          <w:sz w:val="22"/>
                        </w:rPr>
                        <w:t>第２条　この条例において、次の各号に掲げる用語の意義は、それぞれ当該各号に定めるところによる。</w:t>
                      </w:r>
                    </w:p>
                    <w:p w14:paraId="3AE27281" w14:textId="74E58223" w:rsidR="009C4896" w:rsidRPr="009C4896" w:rsidRDefault="009C4896" w:rsidP="009C4896">
                      <w:pPr>
                        <w:autoSpaceDE w:val="0"/>
                        <w:autoSpaceDN w:val="0"/>
                        <w:spacing w:line="260" w:lineRule="exact"/>
                        <w:ind w:leftChars="150" w:left="584" w:hangingChars="109" w:hanging="233"/>
                        <w:rPr>
                          <w:rFonts w:hint="eastAsia"/>
                          <w:sz w:val="22"/>
                        </w:rPr>
                      </w:pPr>
                      <w:r>
                        <w:rPr>
                          <w:rFonts w:hAnsi="ＭＳ 明朝" w:hint="eastAsia"/>
                          <w:sz w:val="22"/>
                        </w:rPr>
                        <w:t>⑴</w:t>
                      </w:r>
                      <w:r w:rsidRPr="009C4896">
                        <w:rPr>
                          <w:rFonts w:hint="eastAsia"/>
                          <w:sz w:val="22"/>
                        </w:rPr>
                        <w:t xml:space="preserve">　 ［略］</w:t>
                      </w:r>
                    </w:p>
                    <w:p w14:paraId="1C4F8752" w14:textId="561257DC" w:rsidR="009C4896" w:rsidRPr="009C4896" w:rsidRDefault="009C4896" w:rsidP="009C4896">
                      <w:pPr>
                        <w:autoSpaceDE w:val="0"/>
                        <w:autoSpaceDN w:val="0"/>
                        <w:spacing w:line="260" w:lineRule="exact"/>
                        <w:ind w:leftChars="150" w:left="584" w:hangingChars="109" w:hanging="233"/>
                        <w:rPr>
                          <w:rFonts w:hint="eastAsia"/>
                          <w:sz w:val="22"/>
                        </w:rPr>
                      </w:pPr>
                      <w:r>
                        <w:rPr>
                          <w:rFonts w:hAnsi="ＭＳ 明朝" w:hint="eastAsia"/>
                          <w:sz w:val="22"/>
                        </w:rPr>
                        <w:t>⑵</w:t>
                      </w:r>
                      <w:r>
                        <w:rPr>
                          <w:rFonts w:hint="eastAsia"/>
                          <w:sz w:val="22"/>
                        </w:rPr>
                        <w:t xml:space="preserve">　</w:t>
                      </w:r>
                      <w:r w:rsidRPr="009C4896">
                        <w:rPr>
                          <w:rFonts w:hint="eastAsia"/>
                          <w:sz w:val="22"/>
                        </w:rPr>
                        <w:t>暴力団　暴力団員による不当な行為の防止等に関する法律（平成３年法律第77号。以下「法」という。）第２条第２号に規定する暴力団をいう。</w:t>
                      </w:r>
                    </w:p>
                    <w:p w14:paraId="32072111" w14:textId="20C612A7" w:rsidR="009C4896" w:rsidRPr="009C4896" w:rsidRDefault="009C4896" w:rsidP="009C4896">
                      <w:pPr>
                        <w:autoSpaceDE w:val="0"/>
                        <w:autoSpaceDN w:val="0"/>
                        <w:spacing w:line="260" w:lineRule="exact"/>
                        <w:ind w:leftChars="150" w:left="584" w:hangingChars="109" w:hanging="233"/>
                        <w:rPr>
                          <w:rFonts w:hint="eastAsia"/>
                          <w:sz w:val="22"/>
                        </w:rPr>
                      </w:pPr>
                      <w:r>
                        <w:rPr>
                          <w:rFonts w:hAnsi="ＭＳ 明朝" w:hint="eastAsia"/>
                          <w:sz w:val="22"/>
                        </w:rPr>
                        <w:t>⑶</w:t>
                      </w:r>
                      <w:r>
                        <w:rPr>
                          <w:rFonts w:hint="eastAsia"/>
                          <w:sz w:val="22"/>
                        </w:rPr>
                        <w:t xml:space="preserve">　</w:t>
                      </w:r>
                      <w:r w:rsidRPr="009C4896">
                        <w:rPr>
                          <w:rFonts w:hint="eastAsia"/>
                          <w:sz w:val="22"/>
                        </w:rPr>
                        <w:t>暴力団員　法第２条第６号に規定する暴力団員をいう。</w:t>
                      </w:r>
                    </w:p>
                    <w:p w14:paraId="568C5F91" w14:textId="3CA2BB5F" w:rsidR="009C4896" w:rsidRPr="009C4896" w:rsidRDefault="009C4896" w:rsidP="009C4896">
                      <w:pPr>
                        <w:autoSpaceDE w:val="0"/>
                        <w:autoSpaceDN w:val="0"/>
                        <w:spacing w:line="260" w:lineRule="exact"/>
                        <w:ind w:leftChars="150" w:left="584" w:hangingChars="109" w:hanging="233"/>
                        <w:rPr>
                          <w:rFonts w:hint="eastAsia"/>
                          <w:sz w:val="22"/>
                        </w:rPr>
                      </w:pPr>
                      <w:r>
                        <w:rPr>
                          <w:rFonts w:hAnsi="ＭＳ 明朝" w:hint="eastAsia"/>
                          <w:sz w:val="22"/>
                        </w:rPr>
                        <w:t>⑷</w:t>
                      </w:r>
                      <w:r>
                        <w:rPr>
                          <w:rFonts w:hint="eastAsia"/>
                          <w:sz w:val="22"/>
                        </w:rPr>
                        <w:t>～</w:t>
                      </w:r>
                      <w:r>
                        <w:rPr>
                          <w:rFonts w:hAnsi="ＭＳ 明朝" w:hint="eastAsia"/>
                          <w:sz w:val="22"/>
                        </w:rPr>
                        <w:t>⑹</w:t>
                      </w:r>
                      <w:r w:rsidRPr="009C4896">
                        <w:rPr>
                          <w:rFonts w:hint="eastAsia"/>
                          <w:sz w:val="22"/>
                        </w:rPr>
                        <w:t xml:space="preserve">　 ［略］</w:t>
                      </w:r>
                    </w:p>
                    <w:p w14:paraId="623B2812" w14:textId="77777777" w:rsidR="009C4896" w:rsidRPr="009C4896" w:rsidRDefault="009C4896" w:rsidP="009C4896">
                      <w:pPr>
                        <w:autoSpaceDE w:val="0"/>
                        <w:autoSpaceDN w:val="0"/>
                        <w:spacing w:line="260" w:lineRule="exact"/>
                        <w:ind w:leftChars="50" w:left="117"/>
                        <w:rPr>
                          <w:rFonts w:hint="eastAsia"/>
                          <w:sz w:val="22"/>
                        </w:rPr>
                      </w:pPr>
                      <w:r w:rsidRPr="009C4896">
                        <w:rPr>
                          <w:rFonts w:hint="eastAsia"/>
                          <w:sz w:val="22"/>
                        </w:rPr>
                        <w:t>（市の事務における措置）</w:t>
                      </w:r>
                    </w:p>
                    <w:p w14:paraId="127D380C" w14:textId="77777777" w:rsidR="009C4896" w:rsidRPr="009C4896" w:rsidRDefault="009C4896" w:rsidP="009C4896">
                      <w:pPr>
                        <w:autoSpaceDE w:val="0"/>
                        <w:autoSpaceDN w:val="0"/>
                        <w:spacing w:line="260" w:lineRule="exact"/>
                        <w:ind w:leftChars="50" w:left="350" w:hangingChars="109" w:hanging="233"/>
                        <w:rPr>
                          <w:rFonts w:hint="eastAsia"/>
                          <w:sz w:val="22"/>
                        </w:rPr>
                      </w:pPr>
                      <w:r w:rsidRPr="009C4896">
                        <w:rPr>
                          <w:rFonts w:hint="eastAsia"/>
                          <w:sz w:val="22"/>
                        </w:rPr>
                        <w:t>第６条　市は、公共工事の入札及び契約の適正化の促進に関する法律（平成12年法律第127号）第２条第２項に規定する公共工事の発注、物品の購入その他の市の事務（以下「公共工事の発注等」という。）により暴力団を利することとならないよう、公共工事の発注等から暴力団員及び暴力団又は暴力団員と密接な関係を有する者を排除するため必要な措置を講ずるものとする。</w:t>
                      </w:r>
                    </w:p>
                    <w:p w14:paraId="68DBE159" w14:textId="77777777" w:rsidR="009C4896" w:rsidRPr="009C4896" w:rsidRDefault="009C4896" w:rsidP="009C4896">
                      <w:pPr>
                        <w:autoSpaceDE w:val="0"/>
                        <w:autoSpaceDN w:val="0"/>
                        <w:spacing w:line="260" w:lineRule="exact"/>
                        <w:rPr>
                          <w:sz w:val="22"/>
                        </w:rPr>
                      </w:pPr>
                    </w:p>
                    <w:p w14:paraId="56610DFD" w14:textId="77777777" w:rsidR="009C4896" w:rsidRPr="009C4896" w:rsidRDefault="009C4896" w:rsidP="009C4896">
                      <w:pPr>
                        <w:autoSpaceDE w:val="0"/>
                        <w:autoSpaceDN w:val="0"/>
                        <w:spacing w:line="260" w:lineRule="exact"/>
                        <w:rPr>
                          <w:rFonts w:hint="eastAsia"/>
                          <w:sz w:val="22"/>
                        </w:rPr>
                      </w:pPr>
                      <w:r w:rsidRPr="009C4896">
                        <w:rPr>
                          <w:rFonts w:hint="eastAsia"/>
                          <w:sz w:val="22"/>
                        </w:rPr>
                        <w:t>※　暴力団員による不当な行為の防止等に関する法律（平成３年法律第77号）抜粋</w:t>
                      </w:r>
                    </w:p>
                    <w:p w14:paraId="64628A02" w14:textId="77777777" w:rsidR="009C4896" w:rsidRPr="009C4896" w:rsidRDefault="009C4896" w:rsidP="009C4896">
                      <w:pPr>
                        <w:autoSpaceDE w:val="0"/>
                        <w:autoSpaceDN w:val="0"/>
                        <w:spacing w:line="260" w:lineRule="exact"/>
                        <w:ind w:leftChars="50" w:left="235" w:hangingChars="55" w:hanging="118"/>
                        <w:rPr>
                          <w:rFonts w:hint="eastAsia"/>
                          <w:sz w:val="22"/>
                        </w:rPr>
                      </w:pPr>
                      <w:r w:rsidRPr="009C4896">
                        <w:rPr>
                          <w:rFonts w:hint="eastAsia"/>
                          <w:sz w:val="22"/>
                        </w:rPr>
                        <w:t xml:space="preserve">（定義） </w:t>
                      </w:r>
                    </w:p>
                    <w:p w14:paraId="33556C88" w14:textId="77777777" w:rsidR="009C4896" w:rsidRPr="009C4896" w:rsidRDefault="009C4896" w:rsidP="009C4896">
                      <w:pPr>
                        <w:autoSpaceDE w:val="0"/>
                        <w:autoSpaceDN w:val="0"/>
                        <w:spacing w:line="260" w:lineRule="exact"/>
                        <w:ind w:leftChars="50" w:left="235" w:hangingChars="55" w:hanging="118"/>
                        <w:rPr>
                          <w:rFonts w:hint="eastAsia"/>
                          <w:sz w:val="22"/>
                        </w:rPr>
                      </w:pPr>
                      <w:r w:rsidRPr="009C4896">
                        <w:rPr>
                          <w:rFonts w:hint="eastAsia"/>
                          <w:sz w:val="22"/>
                        </w:rPr>
                        <w:t xml:space="preserve">第２条 　この法律において、次の各号に掲げる用語の意義は、それぞれ当該各号に定めるところによる。 </w:t>
                      </w:r>
                    </w:p>
                    <w:p w14:paraId="6F317645" w14:textId="77777777" w:rsidR="009C4896" w:rsidRPr="009C4896" w:rsidRDefault="009C4896" w:rsidP="009C4896">
                      <w:pPr>
                        <w:autoSpaceDE w:val="0"/>
                        <w:autoSpaceDN w:val="0"/>
                        <w:spacing w:line="260" w:lineRule="exact"/>
                        <w:ind w:leftChars="50" w:left="235" w:hangingChars="55" w:hanging="118"/>
                        <w:rPr>
                          <w:rFonts w:hint="eastAsia"/>
                          <w:sz w:val="22"/>
                        </w:rPr>
                      </w:pPr>
                      <w:r w:rsidRPr="009C4896">
                        <w:rPr>
                          <w:rFonts w:hint="eastAsia"/>
                          <w:sz w:val="22"/>
                        </w:rPr>
                        <w:t xml:space="preserve">１ 　［略］ </w:t>
                      </w:r>
                    </w:p>
                    <w:p w14:paraId="57931F3D" w14:textId="77777777" w:rsidR="009C4896" w:rsidRPr="009C4896" w:rsidRDefault="009C4896" w:rsidP="009C4896">
                      <w:pPr>
                        <w:autoSpaceDE w:val="0"/>
                        <w:autoSpaceDN w:val="0"/>
                        <w:spacing w:line="260" w:lineRule="exact"/>
                        <w:ind w:leftChars="50" w:left="235" w:hangingChars="55" w:hanging="118"/>
                        <w:rPr>
                          <w:rFonts w:hint="eastAsia"/>
                          <w:sz w:val="22"/>
                        </w:rPr>
                      </w:pPr>
                      <w:r w:rsidRPr="009C4896">
                        <w:rPr>
                          <w:rFonts w:hint="eastAsia"/>
                          <w:sz w:val="22"/>
                        </w:rPr>
                        <w:t xml:space="preserve">２ 　暴力団　その団体の構成員（その団体の構成団体の構成員を含む。）が集団的に又は常習的に暴力的不法行為等を行うことを助長するおそれがある団体をいう。 </w:t>
                      </w:r>
                    </w:p>
                    <w:p w14:paraId="42224FD6" w14:textId="77777777" w:rsidR="009C4896" w:rsidRPr="009C4896" w:rsidRDefault="009C4896" w:rsidP="009C4896">
                      <w:pPr>
                        <w:autoSpaceDE w:val="0"/>
                        <w:autoSpaceDN w:val="0"/>
                        <w:spacing w:line="260" w:lineRule="exact"/>
                        <w:ind w:leftChars="50" w:left="235" w:hangingChars="55" w:hanging="118"/>
                        <w:rPr>
                          <w:rFonts w:hint="eastAsia"/>
                          <w:sz w:val="22"/>
                        </w:rPr>
                      </w:pPr>
                      <w:r w:rsidRPr="009C4896">
                        <w:rPr>
                          <w:rFonts w:hint="eastAsia"/>
                          <w:sz w:val="22"/>
                        </w:rPr>
                        <w:t xml:space="preserve">３ ～５ 　［略］ </w:t>
                      </w:r>
                    </w:p>
                    <w:p w14:paraId="395D9511" w14:textId="77777777" w:rsidR="009C4896" w:rsidRPr="009C4896" w:rsidRDefault="009C4896" w:rsidP="009C4896">
                      <w:pPr>
                        <w:autoSpaceDE w:val="0"/>
                        <w:autoSpaceDN w:val="0"/>
                        <w:spacing w:line="260" w:lineRule="exact"/>
                        <w:ind w:leftChars="50" w:left="235" w:hangingChars="55" w:hanging="118"/>
                        <w:rPr>
                          <w:rFonts w:hint="eastAsia"/>
                          <w:sz w:val="22"/>
                        </w:rPr>
                      </w:pPr>
                      <w:r w:rsidRPr="009C4896">
                        <w:rPr>
                          <w:rFonts w:hint="eastAsia"/>
                          <w:sz w:val="22"/>
                        </w:rPr>
                        <w:t xml:space="preserve">６ 　暴力団員　暴力団の構成員をいう。 </w:t>
                      </w:r>
                    </w:p>
                    <w:p w14:paraId="09FBB343" w14:textId="562C7C39" w:rsidR="009C4896" w:rsidRPr="009C4896" w:rsidRDefault="009C4896" w:rsidP="009C4896">
                      <w:pPr>
                        <w:autoSpaceDE w:val="0"/>
                        <w:autoSpaceDN w:val="0"/>
                        <w:spacing w:line="260" w:lineRule="exact"/>
                        <w:ind w:leftChars="50" w:left="235" w:hangingChars="55" w:hanging="118"/>
                        <w:rPr>
                          <w:sz w:val="22"/>
                        </w:rPr>
                      </w:pPr>
                      <w:r w:rsidRPr="009C4896">
                        <w:rPr>
                          <w:rFonts w:hint="eastAsia"/>
                          <w:sz w:val="22"/>
                        </w:rPr>
                        <w:t>７及び８　［略］</w:t>
                      </w:r>
                    </w:p>
                  </w:txbxContent>
                </v:textbox>
              </v:shape>
            </w:pict>
          </mc:Fallback>
        </mc:AlternateContent>
      </w:r>
      <w:r>
        <w:rPr>
          <w:rFonts w:hAnsi="ＭＳ 明朝" w:hint="eastAsia"/>
          <w:sz w:val="22"/>
        </w:rPr>
        <w:t>⑺</w:t>
      </w:r>
      <w:r>
        <w:rPr>
          <w:rFonts w:hint="eastAsia"/>
          <w:sz w:val="22"/>
        </w:rPr>
        <w:t xml:space="preserve">　</w:t>
      </w:r>
      <w:r w:rsidR="00D072FA" w:rsidRPr="00D072FA">
        <w:rPr>
          <w:rFonts w:hint="eastAsia"/>
          <w:sz w:val="22"/>
        </w:rPr>
        <w:t>暴力団又は暴力団員であること又は</w:t>
      </w:r>
      <w:r w:rsidR="00194D6F">
        <w:rPr>
          <w:rFonts w:hAnsi="ＭＳ 明朝" w:hint="eastAsia"/>
          <w:sz w:val="22"/>
        </w:rPr>
        <w:t>⑴</w:t>
      </w:r>
      <w:r w:rsidR="00D072FA" w:rsidRPr="00D072FA">
        <w:rPr>
          <w:rFonts w:hint="eastAsia"/>
          <w:sz w:val="22"/>
        </w:rPr>
        <w:t>から</w:t>
      </w:r>
      <w:r w:rsidR="00194D6F">
        <w:rPr>
          <w:rFonts w:hAnsi="ＭＳ 明朝" w:hint="eastAsia"/>
          <w:sz w:val="22"/>
        </w:rPr>
        <w:t>⑹</w:t>
      </w:r>
      <w:r w:rsidR="00D072FA" w:rsidRPr="00D072FA">
        <w:rPr>
          <w:rFonts w:hint="eastAsia"/>
          <w:sz w:val="22"/>
        </w:rPr>
        <w:t>までのいずれかの行為を行う者であると知りながら、その者に建設工事等（建設関連業務を含む。）の下請等（再委託を含む。）をさせる者</w:t>
      </w:r>
    </w:p>
    <w:p w14:paraId="50ADC643" w14:textId="6000420A" w:rsidR="009C4896" w:rsidRPr="00F243B7" w:rsidRDefault="009C4896" w:rsidP="009C4896">
      <w:pPr>
        <w:autoSpaceDE w:val="0"/>
        <w:autoSpaceDN w:val="0"/>
        <w:jc w:val="left"/>
        <w:rPr>
          <w:sz w:val="22"/>
        </w:rPr>
      </w:pPr>
    </w:p>
    <w:sectPr w:rsidR="009C4896" w:rsidRPr="00F243B7" w:rsidSect="00A16E95">
      <w:headerReference w:type="default" r:id="rId8"/>
      <w:pgSz w:w="11906" w:h="16838" w:code="9"/>
      <w:pgMar w:top="1134" w:right="1134" w:bottom="1134" w:left="1418" w:header="850" w:footer="992" w:gutter="0"/>
      <w:cols w:space="425"/>
      <w:docGrid w:type="linesAndChars" w:linePitch="403"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734DE" w14:textId="77777777" w:rsidR="00F243B7" w:rsidRDefault="00F243B7" w:rsidP="00686287">
      <w:r>
        <w:separator/>
      </w:r>
    </w:p>
  </w:endnote>
  <w:endnote w:type="continuationSeparator" w:id="0">
    <w:p w14:paraId="64138860" w14:textId="77777777" w:rsidR="00F243B7" w:rsidRDefault="00F243B7" w:rsidP="0068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B4B7B" w14:textId="77777777" w:rsidR="00F243B7" w:rsidRDefault="00F243B7" w:rsidP="00686287">
      <w:r>
        <w:separator/>
      </w:r>
    </w:p>
  </w:footnote>
  <w:footnote w:type="continuationSeparator" w:id="0">
    <w:p w14:paraId="4BCEAF06" w14:textId="77777777" w:rsidR="00F243B7" w:rsidRDefault="00F243B7" w:rsidP="0068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C2AA3" w14:textId="5A816E4A" w:rsidR="00F243B7" w:rsidRPr="00F243B7" w:rsidRDefault="00F243B7">
    <w:pPr>
      <w:pStyle w:val="a3"/>
      <w:rPr>
        <w:sz w:val="22"/>
      </w:rPr>
    </w:pPr>
    <w:r>
      <w:rPr>
        <w:rFonts w:hint="eastAsia"/>
        <w:sz w:val="22"/>
      </w:rPr>
      <w:t>（様式第</w:t>
    </w:r>
    <w:r w:rsidR="00D072FA">
      <w:rPr>
        <w:rFonts w:hint="eastAsia"/>
        <w:sz w:val="22"/>
      </w:rPr>
      <w:t>２</w:t>
    </w:r>
    <w:r>
      <w:rPr>
        <w:rFonts w:hint="eastAsia"/>
        <w:sz w:val="22"/>
      </w:rPr>
      <w:t>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ABBA" w14:textId="789392C3" w:rsidR="009C4896" w:rsidRPr="00A16E95" w:rsidRDefault="00A16E95" w:rsidP="00A16E95">
    <w:pPr>
      <w:pStyle w:val="a3"/>
      <w:rPr>
        <w:sz w:val="22"/>
      </w:rPr>
    </w:pPr>
    <w:r w:rsidRPr="00A16E95">
      <w:rPr>
        <w:rFonts w:hint="eastAsia"/>
        <w:sz w:val="22"/>
      </w:rPr>
      <w:t>（別紙）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480"/>
  <w:drawingGridHorizontalSpacing w:val="117"/>
  <w:drawingGridVerticalSpacing w:val="403"/>
  <w:displayHorizont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3B7"/>
    <w:rsid w:val="000D344D"/>
    <w:rsid w:val="00194D6F"/>
    <w:rsid w:val="001D3556"/>
    <w:rsid w:val="001D7BF7"/>
    <w:rsid w:val="00227AD9"/>
    <w:rsid w:val="00385534"/>
    <w:rsid w:val="00414EEE"/>
    <w:rsid w:val="00490030"/>
    <w:rsid w:val="004C59BD"/>
    <w:rsid w:val="004F54D7"/>
    <w:rsid w:val="00535180"/>
    <w:rsid w:val="00686287"/>
    <w:rsid w:val="006F6E54"/>
    <w:rsid w:val="00726897"/>
    <w:rsid w:val="00785EF1"/>
    <w:rsid w:val="00834013"/>
    <w:rsid w:val="00931685"/>
    <w:rsid w:val="009A0624"/>
    <w:rsid w:val="009C4896"/>
    <w:rsid w:val="009D35F8"/>
    <w:rsid w:val="009E42EA"/>
    <w:rsid w:val="00A16E95"/>
    <w:rsid w:val="00B11B27"/>
    <w:rsid w:val="00B4236F"/>
    <w:rsid w:val="00B83002"/>
    <w:rsid w:val="00C303FA"/>
    <w:rsid w:val="00C940FC"/>
    <w:rsid w:val="00C97B41"/>
    <w:rsid w:val="00CA7DB7"/>
    <w:rsid w:val="00D01000"/>
    <w:rsid w:val="00D072FA"/>
    <w:rsid w:val="00DA06ED"/>
    <w:rsid w:val="00E12A4E"/>
    <w:rsid w:val="00EE6221"/>
    <w:rsid w:val="00EE68FF"/>
    <w:rsid w:val="00F243B7"/>
    <w:rsid w:val="00F82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C75862"/>
  <w15:chartTrackingRefBased/>
  <w15:docId w15:val="{F44AD16B-4B62-4007-AC74-2444EE432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AD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287"/>
    <w:pPr>
      <w:tabs>
        <w:tab w:val="center" w:pos="4252"/>
        <w:tab w:val="right" w:pos="8504"/>
      </w:tabs>
      <w:snapToGrid w:val="0"/>
    </w:pPr>
  </w:style>
  <w:style w:type="character" w:customStyle="1" w:styleId="a4">
    <w:name w:val="ヘッダー (文字)"/>
    <w:basedOn w:val="a0"/>
    <w:link w:val="a3"/>
    <w:uiPriority w:val="99"/>
    <w:rsid w:val="00686287"/>
    <w:rPr>
      <w:rFonts w:ascii="ＭＳ 明朝" w:eastAsia="ＭＳ 明朝"/>
      <w:sz w:val="24"/>
    </w:rPr>
  </w:style>
  <w:style w:type="paragraph" w:styleId="a5">
    <w:name w:val="footer"/>
    <w:basedOn w:val="a"/>
    <w:link w:val="a6"/>
    <w:uiPriority w:val="99"/>
    <w:unhideWhenUsed/>
    <w:rsid w:val="00686287"/>
    <w:pPr>
      <w:tabs>
        <w:tab w:val="center" w:pos="4252"/>
        <w:tab w:val="right" w:pos="8504"/>
      </w:tabs>
      <w:snapToGrid w:val="0"/>
    </w:pPr>
  </w:style>
  <w:style w:type="character" w:customStyle="1" w:styleId="a6">
    <w:name w:val="フッター (文字)"/>
    <w:basedOn w:val="a0"/>
    <w:link w:val="a5"/>
    <w:uiPriority w:val="99"/>
    <w:rsid w:val="00686287"/>
    <w:rPr>
      <w:rFonts w:ascii="ＭＳ 明朝" w:eastAsia="ＭＳ 明朝"/>
      <w:sz w:val="24"/>
    </w:rPr>
  </w:style>
  <w:style w:type="table" w:styleId="a7">
    <w:name w:val="Table Grid"/>
    <w:basedOn w:val="a1"/>
    <w:uiPriority w:val="39"/>
    <w:rsid w:val="00F24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93382">
      <w:bodyDiv w:val="1"/>
      <w:marLeft w:val="0"/>
      <w:marRight w:val="0"/>
      <w:marTop w:val="0"/>
      <w:marBottom w:val="0"/>
      <w:divBdr>
        <w:top w:val="none" w:sz="0" w:space="0" w:color="auto"/>
        <w:left w:val="none" w:sz="0" w:space="0" w:color="auto"/>
        <w:bottom w:val="none" w:sz="0" w:space="0" w:color="auto"/>
        <w:right w:val="none" w:sz="0" w:space="0" w:color="auto"/>
      </w:divBdr>
    </w:div>
    <w:div w:id="166516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odera\Desktop\&#12486;&#12531;&#12503;&#12524;&#38598;\02_&#25991;&#2636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4AAB6-81BF-491C-B811-97A1DC4B1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02_文書.dotx</Template>
  <TotalTime>6</TotalTime>
  <Pages>2</Pages>
  <Words>187</Words>
  <Characters>1069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小野寺 章太</dc:creator>
  <cp:keywords/>
  <dc:description/>
  <cp:lastModifiedBy>小野寺 章太</cp:lastModifiedBy>
  <cp:revision>9</cp:revision>
  <cp:lastPrinted>2025-11-12T06:33:00Z</cp:lastPrinted>
  <dcterms:created xsi:type="dcterms:W3CDTF">2025-05-11T07:21:00Z</dcterms:created>
  <dcterms:modified xsi:type="dcterms:W3CDTF">2026-10-15T05:54:00Z</dcterms:modified>
</cp:coreProperties>
</file>