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F8198" w14:textId="63E8DC63" w:rsidR="00B83002" w:rsidRDefault="00F243B7" w:rsidP="00F243B7">
      <w:pPr>
        <w:autoSpaceDE w:val="0"/>
        <w:autoSpaceDN w:val="0"/>
        <w:jc w:val="center"/>
        <w:rPr>
          <w:sz w:val="22"/>
        </w:rPr>
      </w:pPr>
      <w:r>
        <w:rPr>
          <w:rFonts w:hint="eastAsia"/>
          <w:sz w:val="22"/>
        </w:rPr>
        <w:t>入札参加資格審査申請書兼誓約書</w:t>
      </w:r>
    </w:p>
    <w:p w14:paraId="5B4BDC0F" w14:textId="77777777" w:rsidR="00F243B7" w:rsidRDefault="00F243B7" w:rsidP="00F243B7">
      <w:pPr>
        <w:autoSpaceDE w:val="0"/>
        <w:autoSpaceDN w:val="0"/>
        <w:jc w:val="center"/>
        <w:rPr>
          <w:sz w:val="22"/>
        </w:rPr>
      </w:pPr>
    </w:p>
    <w:p w14:paraId="152C4932" w14:textId="3F239A40" w:rsidR="00F243B7" w:rsidRDefault="00F243B7" w:rsidP="00F243B7">
      <w:pPr>
        <w:autoSpaceDE w:val="0"/>
        <w:autoSpaceDN w:val="0"/>
        <w:ind w:firstLineChars="3171" w:firstLine="6786"/>
        <w:jc w:val="left"/>
        <w:rPr>
          <w:sz w:val="22"/>
        </w:rPr>
      </w:pPr>
      <w:r>
        <w:rPr>
          <w:rFonts w:hint="eastAsia"/>
          <w:sz w:val="22"/>
        </w:rPr>
        <w:t>令和　　年　　月　　日</w:t>
      </w:r>
    </w:p>
    <w:p w14:paraId="5B030884" w14:textId="77777777" w:rsidR="00F243B7" w:rsidRPr="00F243B7" w:rsidRDefault="00F243B7" w:rsidP="00F243B7">
      <w:pPr>
        <w:autoSpaceDE w:val="0"/>
        <w:autoSpaceDN w:val="0"/>
        <w:jc w:val="left"/>
        <w:rPr>
          <w:sz w:val="22"/>
        </w:rPr>
      </w:pPr>
    </w:p>
    <w:p w14:paraId="1E6AA093" w14:textId="77777777" w:rsidR="00F243B7" w:rsidRDefault="00F243B7" w:rsidP="00F243B7">
      <w:pPr>
        <w:autoSpaceDE w:val="0"/>
        <w:autoSpaceDN w:val="0"/>
        <w:jc w:val="left"/>
        <w:rPr>
          <w:sz w:val="22"/>
        </w:rPr>
      </w:pPr>
      <w:r w:rsidRPr="00F243B7">
        <w:rPr>
          <w:rFonts w:hint="eastAsia"/>
          <w:sz w:val="22"/>
        </w:rPr>
        <w:t xml:space="preserve">　二戸市長　　　　　　　　　　　様</w:t>
      </w:r>
    </w:p>
    <w:p w14:paraId="200C284A" w14:textId="77777777" w:rsidR="00F243B7" w:rsidRPr="00F243B7" w:rsidRDefault="00F243B7" w:rsidP="00F243B7">
      <w:pPr>
        <w:autoSpaceDE w:val="0"/>
        <w:autoSpaceDN w:val="0"/>
        <w:jc w:val="left"/>
        <w:rPr>
          <w:sz w:val="22"/>
        </w:rPr>
      </w:pPr>
    </w:p>
    <w:tbl>
      <w:tblPr>
        <w:tblStyle w:val="a7"/>
        <w:tblW w:w="0" w:type="auto"/>
        <w:tblInd w:w="3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3"/>
        <w:gridCol w:w="3764"/>
        <w:gridCol w:w="565"/>
      </w:tblGrid>
      <w:tr w:rsidR="00F243B7" w14:paraId="738F2A5F" w14:textId="77777777" w:rsidTr="00F243B7">
        <w:tc>
          <w:tcPr>
            <w:tcW w:w="1633" w:type="dxa"/>
          </w:tcPr>
          <w:p w14:paraId="784BFD92" w14:textId="4B5AEC21" w:rsidR="00F243B7" w:rsidRDefault="00F243B7" w:rsidP="00F243B7">
            <w:pPr>
              <w:autoSpaceDE w:val="0"/>
              <w:autoSpaceDN w:val="0"/>
              <w:jc w:val="distribute"/>
              <w:rPr>
                <w:sz w:val="22"/>
              </w:rPr>
            </w:pPr>
            <w:r>
              <w:rPr>
                <w:rFonts w:hint="eastAsia"/>
                <w:sz w:val="22"/>
              </w:rPr>
              <w:t>住所</w:t>
            </w:r>
          </w:p>
        </w:tc>
        <w:tc>
          <w:tcPr>
            <w:tcW w:w="4329" w:type="dxa"/>
            <w:gridSpan w:val="2"/>
          </w:tcPr>
          <w:p w14:paraId="164BC347" w14:textId="77777777" w:rsidR="00F243B7" w:rsidRDefault="00F243B7" w:rsidP="00F243B7">
            <w:pPr>
              <w:autoSpaceDE w:val="0"/>
              <w:autoSpaceDN w:val="0"/>
              <w:ind w:leftChars="114" w:left="267"/>
              <w:jc w:val="left"/>
              <w:rPr>
                <w:sz w:val="22"/>
              </w:rPr>
            </w:pPr>
          </w:p>
        </w:tc>
      </w:tr>
      <w:tr w:rsidR="00F243B7" w14:paraId="27838026" w14:textId="77777777" w:rsidTr="00F243B7">
        <w:tc>
          <w:tcPr>
            <w:tcW w:w="1633" w:type="dxa"/>
          </w:tcPr>
          <w:p w14:paraId="56596576" w14:textId="6E11296A" w:rsidR="00F243B7" w:rsidRDefault="00F243B7" w:rsidP="00F243B7">
            <w:pPr>
              <w:autoSpaceDE w:val="0"/>
              <w:autoSpaceDN w:val="0"/>
              <w:jc w:val="distribute"/>
              <w:rPr>
                <w:sz w:val="22"/>
              </w:rPr>
            </w:pPr>
            <w:r>
              <w:rPr>
                <w:rFonts w:hint="eastAsia"/>
                <w:sz w:val="22"/>
              </w:rPr>
              <w:t>商号又は名称</w:t>
            </w:r>
          </w:p>
        </w:tc>
        <w:tc>
          <w:tcPr>
            <w:tcW w:w="4329" w:type="dxa"/>
            <w:gridSpan w:val="2"/>
          </w:tcPr>
          <w:p w14:paraId="3E964FE3" w14:textId="77777777" w:rsidR="00F243B7" w:rsidRDefault="00F243B7" w:rsidP="00F243B7">
            <w:pPr>
              <w:autoSpaceDE w:val="0"/>
              <w:autoSpaceDN w:val="0"/>
              <w:ind w:leftChars="114" w:left="267"/>
              <w:jc w:val="left"/>
              <w:rPr>
                <w:sz w:val="22"/>
              </w:rPr>
            </w:pPr>
          </w:p>
        </w:tc>
      </w:tr>
      <w:tr w:rsidR="002D7053" w14:paraId="5D4A43B0" w14:textId="77777777" w:rsidTr="002D7053">
        <w:tc>
          <w:tcPr>
            <w:tcW w:w="1633" w:type="dxa"/>
          </w:tcPr>
          <w:p w14:paraId="7AD7EC9F" w14:textId="41B62E8E" w:rsidR="002D7053" w:rsidRDefault="002D7053" w:rsidP="00F243B7">
            <w:pPr>
              <w:autoSpaceDE w:val="0"/>
              <w:autoSpaceDN w:val="0"/>
              <w:jc w:val="distribute"/>
              <w:rPr>
                <w:sz w:val="22"/>
              </w:rPr>
            </w:pPr>
            <w:r>
              <w:rPr>
                <w:rFonts w:hint="eastAsia"/>
                <w:sz w:val="22"/>
              </w:rPr>
              <w:t>代表者名</w:t>
            </w:r>
          </w:p>
        </w:tc>
        <w:tc>
          <w:tcPr>
            <w:tcW w:w="3764" w:type="dxa"/>
          </w:tcPr>
          <w:p w14:paraId="0B71E35E" w14:textId="77777777" w:rsidR="002D7053" w:rsidRDefault="002D7053" w:rsidP="00F243B7">
            <w:pPr>
              <w:autoSpaceDE w:val="0"/>
              <w:autoSpaceDN w:val="0"/>
              <w:ind w:leftChars="114" w:left="267"/>
              <w:jc w:val="left"/>
              <w:rPr>
                <w:sz w:val="22"/>
              </w:rPr>
            </w:pPr>
          </w:p>
        </w:tc>
        <w:tc>
          <w:tcPr>
            <w:tcW w:w="565" w:type="dxa"/>
          </w:tcPr>
          <w:p w14:paraId="489D8027" w14:textId="5058B95F" w:rsidR="002D7053" w:rsidRDefault="002D7053" w:rsidP="002D7053">
            <w:pPr>
              <w:autoSpaceDE w:val="0"/>
              <w:autoSpaceDN w:val="0"/>
              <w:ind w:leftChars="14" w:left="33"/>
              <w:jc w:val="left"/>
              <w:rPr>
                <w:sz w:val="22"/>
              </w:rPr>
            </w:pPr>
            <w:r>
              <w:rPr>
                <w:rFonts w:hint="eastAsia"/>
                <w:sz w:val="22"/>
              </w:rPr>
              <w:t>印</w:t>
            </w:r>
          </w:p>
        </w:tc>
      </w:tr>
    </w:tbl>
    <w:p w14:paraId="5DDE7763" w14:textId="77777777" w:rsidR="00F243B7" w:rsidRPr="00F243B7" w:rsidRDefault="00F243B7" w:rsidP="00F243B7">
      <w:pPr>
        <w:autoSpaceDE w:val="0"/>
        <w:autoSpaceDN w:val="0"/>
        <w:jc w:val="left"/>
        <w:rPr>
          <w:sz w:val="22"/>
        </w:rPr>
      </w:pPr>
    </w:p>
    <w:p w14:paraId="3A96EC3A" w14:textId="666F3C28" w:rsidR="00F243B7" w:rsidRPr="00F243B7" w:rsidRDefault="00F243B7" w:rsidP="00AE1DC2">
      <w:pPr>
        <w:autoSpaceDE w:val="0"/>
        <w:autoSpaceDN w:val="0"/>
        <w:spacing w:line="300" w:lineRule="exact"/>
        <w:jc w:val="left"/>
        <w:rPr>
          <w:sz w:val="22"/>
        </w:rPr>
      </w:pPr>
      <w:r w:rsidRPr="00F243B7">
        <w:rPr>
          <w:rFonts w:hint="eastAsia"/>
          <w:sz w:val="22"/>
        </w:rPr>
        <w:t xml:space="preserve">　令和</w:t>
      </w:r>
      <w:r w:rsidR="00883FC9">
        <w:rPr>
          <w:rFonts w:hint="eastAsia"/>
          <w:sz w:val="22"/>
        </w:rPr>
        <w:t>８</w:t>
      </w:r>
      <w:r w:rsidRPr="00F243B7">
        <w:rPr>
          <w:rFonts w:hint="eastAsia"/>
          <w:sz w:val="22"/>
        </w:rPr>
        <w:t>年</w:t>
      </w:r>
      <w:r w:rsidR="00883FC9">
        <w:rPr>
          <w:rFonts w:hint="eastAsia"/>
          <w:sz w:val="22"/>
        </w:rPr>
        <w:t>10</w:t>
      </w:r>
      <w:r w:rsidRPr="00F243B7">
        <w:rPr>
          <w:rFonts w:hint="eastAsia"/>
          <w:sz w:val="22"/>
        </w:rPr>
        <w:t>月</w:t>
      </w:r>
      <w:r w:rsidR="00883FC9">
        <w:rPr>
          <w:rFonts w:hint="eastAsia"/>
          <w:sz w:val="22"/>
        </w:rPr>
        <w:t>16</w:t>
      </w:r>
      <w:r w:rsidRPr="00F243B7">
        <w:rPr>
          <w:rFonts w:hint="eastAsia"/>
          <w:sz w:val="22"/>
        </w:rPr>
        <w:t>日付け入札公告のあった下記入札について、必要書類を添えて入札参加の申請をします。</w:t>
      </w:r>
    </w:p>
    <w:p w14:paraId="4AF1500D" w14:textId="77777777" w:rsidR="00F243B7" w:rsidRPr="00F243B7" w:rsidRDefault="00F243B7" w:rsidP="00AE1DC2">
      <w:pPr>
        <w:autoSpaceDE w:val="0"/>
        <w:autoSpaceDN w:val="0"/>
        <w:spacing w:line="300" w:lineRule="exact"/>
        <w:jc w:val="left"/>
        <w:rPr>
          <w:sz w:val="22"/>
        </w:rPr>
      </w:pPr>
      <w:r w:rsidRPr="00F243B7">
        <w:rPr>
          <w:rFonts w:hint="eastAsia"/>
          <w:sz w:val="22"/>
        </w:rPr>
        <w:t xml:space="preserve">　また、下記入札に関し、私的独占の禁止及び公正取引の確保に関する法律（昭和22年法律第54号）等に抵触する行為を行っていないことを誓約するとともに、今後とも同法を遵守すること、現在当社は地方自治法施行令（昭和22年政令16号）第167条の４第１項の規定に該当しないものであること、その他入札公告に記載された入札参加資格要件をすべて満たしていることを誓約いたします。</w:t>
      </w:r>
    </w:p>
    <w:p w14:paraId="2698DA8A" w14:textId="77777777" w:rsidR="00F243B7" w:rsidRPr="00F243B7" w:rsidRDefault="00F243B7" w:rsidP="00AE1DC2">
      <w:pPr>
        <w:autoSpaceDE w:val="0"/>
        <w:autoSpaceDN w:val="0"/>
        <w:spacing w:line="300" w:lineRule="exact"/>
        <w:jc w:val="left"/>
        <w:rPr>
          <w:sz w:val="22"/>
        </w:rPr>
      </w:pPr>
      <w:r w:rsidRPr="00F243B7">
        <w:rPr>
          <w:rFonts w:hint="eastAsia"/>
          <w:sz w:val="22"/>
        </w:rPr>
        <w:t xml:space="preserve">　なお、本申請書及び添付書類一式について事実と相違ないことを誓約します。</w:t>
      </w:r>
    </w:p>
    <w:p w14:paraId="5104B57A" w14:textId="77777777" w:rsidR="00F243B7" w:rsidRPr="00F243B7" w:rsidRDefault="00F243B7" w:rsidP="00AE1DC2">
      <w:pPr>
        <w:autoSpaceDE w:val="0"/>
        <w:autoSpaceDN w:val="0"/>
        <w:spacing w:line="300" w:lineRule="exact"/>
        <w:jc w:val="left"/>
        <w:rPr>
          <w:sz w:val="22"/>
        </w:rPr>
      </w:pPr>
    </w:p>
    <w:p w14:paraId="3CB2DEE4" w14:textId="77777777" w:rsidR="00F243B7" w:rsidRPr="00F243B7" w:rsidRDefault="00F243B7" w:rsidP="00AE1DC2">
      <w:pPr>
        <w:autoSpaceDE w:val="0"/>
        <w:autoSpaceDN w:val="0"/>
        <w:spacing w:line="300" w:lineRule="exact"/>
        <w:jc w:val="center"/>
        <w:rPr>
          <w:sz w:val="22"/>
        </w:rPr>
      </w:pPr>
      <w:r w:rsidRPr="00F243B7">
        <w:rPr>
          <w:rFonts w:hint="eastAsia"/>
          <w:sz w:val="22"/>
        </w:rPr>
        <w:t>記</w:t>
      </w:r>
    </w:p>
    <w:p w14:paraId="351D94F0" w14:textId="77777777" w:rsidR="00F243B7" w:rsidRPr="00F243B7" w:rsidRDefault="00F243B7" w:rsidP="00AE1DC2">
      <w:pPr>
        <w:autoSpaceDE w:val="0"/>
        <w:autoSpaceDN w:val="0"/>
        <w:spacing w:line="300" w:lineRule="exact"/>
        <w:jc w:val="left"/>
        <w:rPr>
          <w:sz w:val="22"/>
        </w:rPr>
      </w:pPr>
    </w:p>
    <w:p w14:paraId="4AE7994C" w14:textId="1ADAB5E2" w:rsidR="00F243B7" w:rsidRDefault="00F243B7" w:rsidP="00AE1DC2">
      <w:pPr>
        <w:autoSpaceDE w:val="0"/>
        <w:autoSpaceDN w:val="0"/>
        <w:spacing w:line="300" w:lineRule="exact"/>
        <w:jc w:val="left"/>
        <w:rPr>
          <w:sz w:val="22"/>
        </w:rPr>
      </w:pPr>
      <w:r w:rsidRPr="00F243B7">
        <w:rPr>
          <w:rFonts w:hint="eastAsia"/>
          <w:sz w:val="22"/>
        </w:rPr>
        <w:t>１　件名</w:t>
      </w:r>
    </w:p>
    <w:p w14:paraId="7DC73F9B" w14:textId="69765BC6" w:rsidR="00F243B7" w:rsidRPr="00F243B7" w:rsidRDefault="00F243B7" w:rsidP="00AE1DC2">
      <w:pPr>
        <w:autoSpaceDE w:val="0"/>
        <w:autoSpaceDN w:val="0"/>
        <w:spacing w:line="300" w:lineRule="exact"/>
        <w:ind w:firstLineChars="218" w:firstLine="467"/>
        <w:jc w:val="left"/>
        <w:rPr>
          <w:sz w:val="22"/>
        </w:rPr>
      </w:pPr>
      <w:r>
        <w:rPr>
          <w:rFonts w:hint="eastAsia"/>
          <w:sz w:val="22"/>
        </w:rPr>
        <w:t>令和</w:t>
      </w:r>
      <w:r w:rsidR="00883FC9">
        <w:rPr>
          <w:rFonts w:hint="eastAsia"/>
          <w:sz w:val="22"/>
        </w:rPr>
        <w:t>８</w:t>
      </w:r>
      <w:r>
        <w:rPr>
          <w:rFonts w:hint="eastAsia"/>
          <w:sz w:val="22"/>
        </w:rPr>
        <w:t>年度</w:t>
      </w:r>
      <w:r w:rsidR="005E77B0">
        <w:rPr>
          <w:rFonts w:hint="eastAsia"/>
          <w:sz w:val="22"/>
        </w:rPr>
        <w:t>浄法寺地区</w:t>
      </w:r>
      <w:r w:rsidR="00883FC9">
        <w:rPr>
          <w:rFonts w:hint="eastAsia"/>
          <w:sz w:val="22"/>
        </w:rPr>
        <w:t>経営管理権取得森林整備業務委託</w:t>
      </w:r>
    </w:p>
    <w:p w14:paraId="29861E1D" w14:textId="77777777" w:rsidR="00AE1DC2" w:rsidRDefault="00AE1DC2" w:rsidP="00AE1DC2">
      <w:pPr>
        <w:autoSpaceDE w:val="0"/>
        <w:autoSpaceDN w:val="0"/>
        <w:spacing w:line="300" w:lineRule="exact"/>
        <w:jc w:val="left"/>
        <w:rPr>
          <w:sz w:val="22"/>
        </w:rPr>
      </w:pPr>
    </w:p>
    <w:p w14:paraId="0C04F2E9" w14:textId="624FC6AF" w:rsidR="00F243B7" w:rsidRDefault="00F243B7" w:rsidP="00AE1DC2">
      <w:pPr>
        <w:autoSpaceDE w:val="0"/>
        <w:autoSpaceDN w:val="0"/>
        <w:spacing w:line="300" w:lineRule="exact"/>
        <w:jc w:val="left"/>
        <w:rPr>
          <w:sz w:val="22"/>
        </w:rPr>
      </w:pPr>
      <w:r>
        <w:rPr>
          <w:rFonts w:hint="eastAsia"/>
          <w:sz w:val="22"/>
        </w:rPr>
        <w:t>２</w:t>
      </w:r>
      <w:r w:rsidRPr="00F243B7">
        <w:rPr>
          <w:rFonts w:hint="eastAsia"/>
          <w:sz w:val="22"/>
        </w:rPr>
        <w:t xml:space="preserve">　入札場所</w:t>
      </w:r>
    </w:p>
    <w:p w14:paraId="086B9584" w14:textId="77777777" w:rsidR="00AE1DC2" w:rsidRDefault="00AE1DC2" w:rsidP="00AE1DC2">
      <w:pPr>
        <w:autoSpaceDE w:val="0"/>
        <w:autoSpaceDN w:val="0"/>
        <w:spacing w:line="300" w:lineRule="exact"/>
        <w:ind w:firstLine="480"/>
        <w:rPr>
          <w:sz w:val="22"/>
        </w:rPr>
      </w:pPr>
      <w:r>
        <w:rPr>
          <w:rFonts w:hint="eastAsia"/>
          <w:sz w:val="22"/>
        </w:rPr>
        <w:t>岩手県二戸市福岡字川又47番地　二戸市役所別館（旧保健センター）２階　入札室</w:t>
      </w:r>
    </w:p>
    <w:p w14:paraId="218869F1" w14:textId="113D6098" w:rsidR="00F243B7" w:rsidRPr="00AE1DC2" w:rsidRDefault="00F243B7" w:rsidP="00AE1DC2">
      <w:pPr>
        <w:autoSpaceDE w:val="0"/>
        <w:autoSpaceDN w:val="0"/>
        <w:spacing w:line="300" w:lineRule="exact"/>
        <w:ind w:firstLineChars="218" w:firstLine="467"/>
        <w:jc w:val="left"/>
        <w:rPr>
          <w:sz w:val="22"/>
        </w:rPr>
      </w:pPr>
    </w:p>
    <w:p w14:paraId="1EE0FC3B" w14:textId="42B2DCCB" w:rsidR="00F243B7" w:rsidRDefault="00F243B7" w:rsidP="00AE1DC2">
      <w:pPr>
        <w:autoSpaceDE w:val="0"/>
        <w:autoSpaceDN w:val="0"/>
        <w:spacing w:line="300" w:lineRule="exact"/>
        <w:jc w:val="left"/>
        <w:rPr>
          <w:sz w:val="22"/>
        </w:rPr>
      </w:pPr>
      <w:r>
        <w:rPr>
          <w:rFonts w:hint="eastAsia"/>
          <w:sz w:val="22"/>
        </w:rPr>
        <w:t>３</w:t>
      </w:r>
      <w:r w:rsidRPr="00F243B7">
        <w:rPr>
          <w:rFonts w:hint="eastAsia"/>
          <w:sz w:val="22"/>
        </w:rPr>
        <w:t xml:space="preserve">　入札日時</w:t>
      </w:r>
    </w:p>
    <w:p w14:paraId="2D739F99" w14:textId="5DA845CA" w:rsidR="00AE1DC2" w:rsidRDefault="00AE1DC2" w:rsidP="00431CDA">
      <w:pPr>
        <w:autoSpaceDE w:val="0"/>
        <w:autoSpaceDN w:val="0"/>
        <w:spacing w:line="300" w:lineRule="exact"/>
        <w:ind w:leftChars="200" w:left="468"/>
        <w:rPr>
          <w:kern w:val="0"/>
          <w:sz w:val="22"/>
        </w:rPr>
      </w:pPr>
      <w:r>
        <w:rPr>
          <w:rFonts w:hint="eastAsia"/>
          <w:kern w:val="0"/>
          <w:sz w:val="22"/>
        </w:rPr>
        <w:t>令和</w:t>
      </w:r>
      <w:r w:rsidR="00883FC9">
        <w:rPr>
          <w:rFonts w:hint="eastAsia"/>
          <w:kern w:val="0"/>
          <w:sz w:val="22"/>
        </w:rPr>
        <w:t>８</w:t>
      </w:r>
      <w:r>
        <w:rPr>
          <w:rFonts w:hint="eastAsia"/>
          <w:kern w:val="0"/>
          <w:sz w:val="22"/>
        </w:rPr>
        <w:t>年</w:t>
      </w:r>
      <w:r w:rsidR="00883FC9">
        <w:rPr>
          <w:rFonts w:hint="eastAsia"/>
          <w:kern w:val="0"/>
          <w:sz w:val="22"/>
        </w:rPr>
        <w:t>10</w:t>
      </w:r>
      <w:r>
        <w:rPr>
          <w:rFonts w:hint="eastAsia"/>
          <w:kern w:val="0"/>
          <w:sz w:val="22"/>
        </w:rPr>
        <w:t>月</w:t>
      </w:r>
      <w:r w:rsidR="00883FC9">
        <w:rPr>
          <w:rFonts w:hint="eastAsia"/>
          <w:kern w:val="0"/>
          <w:sz w:val="22"/>
        </w:rPr>
        <w:t>29</w:t>
      </w:r>
      <w:r>
        <w:rPr>
          <w:rFonts w:hint="eastAsia"/>
          <w:kern w:val="0"/>
          <w:sz w:val="22"/>
        </w:rPr>
        <w:t>日（</w:t>
      </w:r>
      <w:r w:rsidR="00473BC4">
        <w:rPr>
          <w:rFonts w:hint="eastAsia"/>
          <w:kern w:val="0"/>
          <w:sz w:val="22"/>
        </w:rPr>
        <w:t>木</w:t>
      </w:r>
      <w:r>
        <w:rPr>
          <w:rFonts w:hint="eastAsia"/>
          <w:kern w:val="0"/>
          <w:sz w:val="22"/>
        </w:rPr>
        <w:t xml:space="preserve">）　</w:t>
      </w:r>
      <w:r w:rsidR="005E77B0">
        <w:rPr>
          <w:rFonts w:hint="eastAsia"/>
          <w:kern w:val="0"/>
          <w:sz w:val="22"/>
        </w:rPr>
        <w:t>午後２時</w:t>
      </w:r>
    </w:p>
    <w:p w14:paraId="1DE3784C" w14:textId="3FF62E02" w:rsidR="00F243B7" w:rsidRPr="00AE1DC2" w:rsidRDefault="00AE1DC2" w:rsidP="00AE1DC2">
      <w:pPr>
        <w:autoSpaceDE w:val="0"/>
        <w:autoSpaceDN w:val="0"/>
        <w:jc w:val="left"/>
        <w:rPr>
          <w:sz w:val="22"/>
        </w:rPr>
      </w:pPr>
      <w:r>
        <w:rPr>
          <w:rFonts w:hint="eastAsia"/>
          <w:noProof/>
          <w:sz w:val="22"/>
        </w:rPr>
        <mc:AlternateContent>
          <mc:Choice Requires="wps">
            <w:drawing>
              <wp:anchor distT="0" distB="0" distL="114300" distR="114300" simplePos="0" relativeHeight="251659264" behindDoc="0" locked="0" layoutInCell="1" allowOverlap="1" wp14:anchorId="26EA4D7D" wp14:editId="617330A5">
                <wp:simplePos x="0" y="0"/>
                <wp:positionH relativeFrom="column">
                  <wp:posOffset>2956560</wp:posOffset>
                </wp:positionH>
                <wp:positionV relativeFrom="paragraph">
                  <wp:posOffset>728345</wp:posOffset>
                </wp:positionV>
                <wp:extent cx="2971800" cy="1795145"/>
                <wp:effectExtent l="0" t="0" r="19050" b="14605"/>
                <wp:wrapNone/>
                <wp:docPr id="2" name="テキスト ボックス 2"/>
                <wp:cNvGraphicFramePr/>
                <a:graphic xmlns:a="http://schemas.openxmlformats.org/drawingml/2006/main">
                  <a:graphicData uri="http://schemas.microsoft.com/office/word/2010/wordprocessingShape">
                    <wps:wsp>
                      <wps:cNvSpPr txBox="1"/>
                      <wps:spPr>
                        <a:xfrm>
                          <a:off x="0" y="0"/>
                          <a:ext cx="2971800" cy="1795145"/>
                        </a:xfrm>
                        <a:prstGeom prst="rect">
                          <a:avLst/>
                        </a:prstGeom>
                        <a:solidFill>
                          <a:schemeClr val="lt1"/>
                        </a:solidFill>
                        <a:ln w="6350">
                          <a:solidFill>
                            <a:prstClr val="black"/>
                          </a:solidFill>
                        </a:ln>
                      </wps:spPr>
                      <wps:txbx>
                        <w:txbxContent>
                          <w:p w14:paraId="1F88D56D" w14:textId="376AECE9" w:rsidR="00F243B7" w:rsidRDefault="00F243B7">
                            <w:pPr>
                              <w:rPr>
                                <w:sz w:val="22"/>
                              </w:rPr>
                            </w:pPr>
                            <w:r>
                              <w:rPr>
                                <w:rFonts w:hint="eastAsia"/>
                                <w:sz w:val="22"/>
                              </w:rPr>
                              <w:t>【担当者】</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2856"/>
                            </w:tblGrid>
                            <w:tr w:rsidR="00F243B7" w14:paraId="11D63C31" w14:textId="77777777" w:rsidTr="00414EEE">
                              <w:tc>
                                <w:tcPr>
                                  <w:tcW w:w="1516" w:type="dxa"/>
                                </w:tcPr>
                                <w:p w14:paraId="1008843E" w14:textId="24026E87" w:rsidR="00F243B7" w:rsidRDefault="00F243B7" w:rsidP="00414EEE">
                                  <w:pPr>
                                    <w:jc w:val="distribute"/>
                                    <w:rPr>
                                      <w:sz w:val="22"/>
                                    </w:rPr>
                                  </w:pPr>
                                  <w:r>
                                    <w:rPr>
                                      <w:rFonts w:hint="eastAsia"/>
                                      <w:sz w:val="22"/>
                                    </w:rPr>
                                    <w:t>所在地</w:t>
                                  </w:r>
                                </w:p>
                              </w:tc>
                              <w:tc>
                                <w:tcPr>
                                  <w:tcW w:w="2856" w:type="dxa"/>
                                </w:tcPr>
                                <w:p w14:paraId="31C5F1B3" w14:textId="77777777" w:rsidR="00F243B7" w:rsidRDefault="00F243B7">
                                  <w:pPr>
                                    <w:rPr>
                                      <w:sz w:val="22"/>
                                    </w:rPr>
                                  </w:pPr>
                                </w:p>
                              </w:tc>
                            </w:tr>
                            <w:tr w:rsidR="00F243B7" w14:paraId="0CC9833A" w14:textId="77777777" w:rsidTr="00414EEE">
                              <w:tc>
                                <w:tcPr>
                                  <w:tcW w:w="1516" w:type="dxa"/>
                                </w:tcPr>
                                <w:p w14:paraId="62CFE74F" w14:textId="3D6C90A4" w:rsidR="00F243B7" w:rsidRDefault="00F243B7" w:rsidP="00414EEE">
                                  <w:pPr>
                                    <w:jc w:val="distribute"/>
                                    <w:rPr>
                                      <w:sz w:val="22"/>
                                    </w:rPr>
                                  </w:pPr>
                                  <w:r>
                                    <w:rPr>
                                      <w:rFonts w:hint="eastAsia"/>
                                      <w:sz w:val="22"/>
                                    </w:rPr>
                                    <w:t>担当部署名</w:t>
                                  </w:r>
                                </w:p>
                              </w:tc>
                              <w:tc>
                                <w:tcPr>
                                  <w:tcW w:w="2856" w:type="dxa"/>
                                </w:tcPr>
                                <w:p w14:paraId="5CE9B4CA" w14:textId="77777777" w:rsidR="00F243B7" w:rsidRDefault="00F243B7">
                                  <w:pPr>
                                    <w:rPr>
                                      <w:sz w:val="22"/>
                                    </w:rPr>
                                  </w:pPr>
                                </w:p>
                              </w:tc>
                            </w:tr>
                            <w:tr w:rsidR="00F243B7" w14:paraId="589C53B6" w14:textId="77777777" w:rsidTr="00414EEE">
                              <w:tc>
                                <w:tcPr>
                                  <w:tcW w:w="1516" w:type="dxa"/>
                                </w:tcPr>
                                <w:p w14:paraId="29BBF361" w14:textId="320203EC" w:rsidR="00F243B7" w:rsidRDefault="00F243B7" w:rsidP="00414EEE">
                                  <w:pPr>
                                    <w:jc w:val="distribute"/>
                                    <w:rPr>
                                      <w:sz w:val="22"/>
                                    </w:rPr>
                                  </w:pPr>
                                  <w:r>
                                    <w:rPr>
                                      <w:rFonts w:hint="eastAsia"/>
                                      <w:sz w:val="22"/>
                                    </w:rPr>
                                    <w:t>担当者名</w:t>
                                  </w:r>
                                </w:p>
                              </w:tc>
                              <w:tc>
                                <w:tcPr>
                                  <w:tcW w:w="2856" w:type="dxa"/>
                                </w:tcPr>
                                <w:p w14:paraId="2A74A9A1" w14:textId="77777777" w:rsidR="00F243B7" w:rsidRDefault="00F243B7">
                                  <w:pPr>
                                    <w:rPr>
                                      <w:sz w:val="22"/>
                                    </w:rPr>
                                  </w:pPr>
                                </w:p>
                              </w:tc>
                            </w:tr>
                            <w:tr w:rsidR="00F243B7" w14:paraId="3EBC28D0" w14:textId="77777777" w:rsidTr="00414EEE">
                              <w:tc>
                                <w:tcPr>
                                  <w:tcW w:w="1516" w:type="dxa"/>
                                </w:tcPr>
                                <w:p w14:paraId="00445F3D" w14:textId="2FD07997" w:rsidR="00F243B7" w:rsidRDefault="00F243B7" w:rsidP="00414EEE">
                                  <w:pPr>
                                    <w:jc w:val="distribute"/>
                                    <w:rPr>
                                      <w:sz w:val="22"/>
                                    </w:rPr>
                                  </w:pPr>
                                  <w:r>
                                    <w:rPr>
                                      <w:rFonts w:hint="eastAsia"/>
                                      <w:sz w:val="22"/>
                                    </w:rPr>
                                    <w:t>電話</w:t>
                                  </w:r>
                                </w:p>
                              </w:tc>
                              <w:tc>
                                <w:tcPr>
                                  <w:tcW w:w="2856" w:type="dxa"/>
                                </w:tcPr>
                                <w:p w14:paraId="5A064CC6" w14:textId="77777777" w:rsidR="00F243B7" w:rsidRDefault="00F243B7">
                                  <w:pPr>
                                    <w:rPr>
                                      <w:sz w:val="22"/>
                                    </w:rPr>
                                  </w:pPr>
                                </w:p>
                              </w:tc>
                            </w:tr>
                            <w:tr w:rsidR="00F243B7" w14:paraId="066FAA85" w14:textId="77777777" w:rsidTr="00414EEE">
                              <w:tc>
                                <w:tcPr>
                                  <w:tcW w:w="1516" w:type="dxa"/>
                                </w:tcPr>
                                <w:p w14:paraId="53769678" w14:textId="1D31F9AC" w:rsidR="00F243B7" w:rsidRDefault="00F243B7" w:rsidP="00414EEE">
                                  <w:pPr>
                                    <w:jc w:val="distribute"/>
                                    <w:rPr>
                                      <w:sz w:val="22"/>
                                    </w:rPr>
                                  </w:pPr>
                                  <w:r>
                                    <w:rPr>
                                      <w:rFonts w:hint="eastAsia"/>
                                      <w:sz w:val="22"/>
                                    </w:rPr>
                                    <w:t>ファクシミリ</w:t>
                                  </w:r>
                                </w:p>
                              </w:tc>
                              <w:tc>
                                <w:tcPr>
                                  <w:tcW w:w="2856" w:type="dxa"/>
                                </w:tcPr>
                                <w:p w14:paraId="07774A72" w14:textId="77777777" w:rsidR="00F243B7" w:rsidRDefault="00F243B7">
                                  <w:pPr>
                                    <w:rPr>
                                      <w:sz w:val="22"/>
                                    </w:rPr>
                                  </w:pPr>
                                </w:p>
                              </w:tc>
                            </w:tr>
                          </w:tbl>
                          <w:p w14:paraId="19620AFD" w14:textId="45354F5A" w:rsidR="00F243B7" w:rsidRPr="00F243B7" w:rsidRDefault="00F243B7">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EA4D7D" id="_x0000_t202" coordsize="21600,21600" o:spt="202" path="m,l,21600r21600,l21600,xe">
                <v:stroke joinstyle="miter"/>
                <v:path gradientshapeok="t" o:connecttype="rect"/>
              </v:shapetype>
              <v:shape id="テキスト ボックス 2" o:spid="_x0000_s1026" type="#_x0000_t202" style="position:absolute;margin-left:232.8pt;margin-top:57.35pt;width:234pt;height:14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" fillcolor="white [3201]" strokeweight=".5pt">
                <v:textbox>
                  <w:txbxContent>
                    <w:p w14:paraId="1F88D56D" w14:textId="376AECE9" w:rsidR="00F243B7" w:rsidRDefault="00F243B7">
                      <w:pPr>
                        <w:rPr>
                          <w:sz w:val="22"/>
                        </w:rPr>
                      </w:pPr>
                      <w:r>
                        <w:rPr>
                          <w:rFonts w:hint="eastAsia"/>
                          <w:sz w:val="22"/>
                        </w:rPr>
                        <w:t>【担当者】</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2856"/>
                      </w:tblGrid>
                      <w:tr w:rsidR="00F243B7" w14:paraId="11D63C31" w14:textId="77777777" w:rsidTr="00414EEE">
                        <w:tc>
                          <w:tcPr>
                            <w:tcW w:w="1516" w:type="dxa"/>
                          </w:tcPr>
                          <w:p w14:paraId="1008843E" w14:textId="24026E87" w:rsidR="00F243B7" w:rsidRDefault="00F243B7" w:rsidP="00414EEE">
                            <w:pPr>
                              <w:jc w:val="distribute"/>
                              <w:rPr>
                                <w:sz w:val="22"/>
                              </w:rPr>
                            </w:pPr>
                            <w:r>
                              <w:rPr>
                                <w:rFonts w:hint="eastAsia"/>
                                <w:sz w:val="22"/>
                              </w:rPr>
                              <w:t>所在地</w:t>
                            </w:r>
                          </w:p>
                        </w:tc>
                        <w:tc>
                          <w:tcPr>
                            <w:tcW w:w="2856" w:type="dxa"/>
                          </w:tcPr>
                          <w:p w14:paraId="31C5F1B3" w14:textId="77777777" w:rsidR="00F243B7" w:rsidRDefault="00F243B7">
                            <w:pPr>
                              <w:rPr>
                                <w:sz w:val="22"/>
                              </w:rPr>
                            </w:pPr>
                          </w:p>
                        </w:tc>
                      </w:tr>
                      <w:tr w:rsidR="00F243B7" w14:paraId="0CC9833A" w14:textId="77777777" w:rsidTr="00414EEE">
                        <w:tc>
                          <w:tcPr>
                            <w:tcW w:w="1516" w:type="dxa"/>
                          </w:tcPr>
                          <w:p w14:paraId="62CFE74F" w14:textId="3D6C90A4" w:rsidR="00F243B7" w:rsidRDefault="00F243B7" w:rsidP="00414EEE">
                            <w:pPr>
                              <w:jc w:val="distribute"/>
                              <w:rPr>
                                <w:sz w:val="22"/>
                              </w:rPr>
                            </w:pPr>
                            <w:r>
                              <w:rPr>
                                <w:rFonts w:hint="eastAsia"/>
                                <w:sz w:val="22"/>
                              </w:rPr>
                              <w:t>担当部署名</w:t>
                            </w:r>
                          </w:p>
                        </w:tc>
                        <w:tc>
                          <w:tcPr>
                            <w:tcW w:w="2856" w:type="dxa"/>
                          </w:tcPr>
                          <w:p w14:paraId="5CE9B4CA" w14:textId="77777777" w:rsidR="00F243B7" w:rsidRDefault="00F243B7">
                            <w:pPr>
                              <w:rPr>
                                <w:sz w:val="22"/>
                              </w:rPr>
                            </w:pPr>
                          </w:p>
                        </w:tc>
                      </w:tr>
                      <w:tr w:rsidR="00F243B7" w14:paraId="589C53B6" w14:textId="77777777" w:rsidTr="00414EEE">
                        <w:tc>
                          <w:tcPr>
                            <w:tcW w:w="1516" w:type="dxa"/>
                          </w:tcPr>
                          <w:p w14:paraId="29BBF361" w14:textId="320203EC" w:rsidR="00F243B7" w:rsidRDefault="00F243B7" w:rsidP="00414EEE">
                            <w:pPr>
                              <w:jc w:val="distribute"/>
                              <w:rPr>
                                <w:sz w:val="22"/>
                              </w:rPr>
                            </w:pPr>
                            <w:r>
                              <w:rPr>
                                <w:rFonts w:hint="eastAsia"/>
                                <w:sz w:val="22"/>
                              </w:rPr>
                              <w:t>担当者名</w:t>
                            </w:r>
                          </w:p>
                        </w:tc>
                        <w:tc>
                          <w:tcPr>
                            <w:tcW w:w="2856" w:type="dxa"/>
                          </w:tcPr>
                          <w:p w14:paraId="2A74A9A1" w14:textId="77777777" w:rsidR="00F243B7" w:rsidRDefault="00F243B7">
                            <w:pPr>
                              <w:rPr>
                                <w:sz w:val="22"/>
                              </w:rPr>
                            </w:pPr>
                          </w:p>
                        </w:tc>
                      </w:tr>
                      <w:tr w:rsidR="00F243B7" w14:paraId="3EBC28D0" w14:textId="77777777" w:rsidTr="00414EEE">
                        <w:tc>
                          <w:tcPr>
                            <w:tcW w:w="1516" w:type="dxa"/>
                          </w:tcPr>
                          <w:p w14:paraId="00445F3D" w14:textId="2FD07997" w:rsidR="00F243B7" w:rsidRDefault="00F243B7" w:rsidP="00414EEE">
                            <w:pPr>
                              <w:jc w:val="distribute"/>
                              <w:rPr>
                                <w:sz w:val="22"/>
                              </w:rPr>
                            </w:pPr>
                            <w:r>
                              <w:rPr>
                                <w:rFonts w:hint="eastAsia"/>
                                <w:sz w:val="22"/>
                              </w:rPr>
                              <w:t>電話</w:t>
                            </w:r>
                          </w:p>
                        </w:tc>
                        <w:tc>
                          <w:tcPr>
                            <w:tcW w:w="2856" w:type="dxa"/>
                          </w:tcPr>
                          <w:p w14:paraId="5A064CC6" w14:textId="77777777" w:rsidR="00F243B7" w:rsidRDefault="00F243B7">
                            <w:pPr>
                              <w:rPr>
                                <w:sz w:val="22"/>
                              </w:rPr>
                            </w:pPr>
                          </w:p>
                        </w:tc>
                      </w:tr>
                      <w:tr w:rsidR="00F243B7" w14:paraId="066FAA85" w14:textId="77777777" w:rsidTr="00414EEE">
                        <w:tc>
                          <w:tcPr>
                            <w:tcW w:w="1516" w:type="dxa"/>
                          </w:tcPr>
                          <w:p w14:paraId="53769678" w14:textId="1D31F9AC" w:rsidR="00F243B7" w:rsidRDefault="00F243B7" w:rsidP="00414EEE">
                            <w:pPr>
                              <w:jc w:val="distribute"/>
                              <w:rPr>
                                <w:sz w:val="22"/>
                              </w:rPr>
                            </w:pPr>
                            <w:r>
                              <w:rPr>
                                <w:rFonts w:hint="eastAsia"/>
                                <w:sz w:val="22"/>
                              </w:rPr>
                              <w:t>ファクシミリ</w:t>
                            </w:r>
                          </w:p>
                        </w:tc>
                        <w:tc>
                          <w:tcPr>
                            <w:tcW w:w="2856" w:type="dxa"/>
                          </w:tcPr>
                          <w:p w14:paraId="07774A72" w14:textId="77777777" w:rsidR="00F243B7" w:rsidRDefault="00F243B7">
                            <w:pPr>
                              <w:rPr>
                                <w:sz w:val="22"/>
                              </w:rPr>
                            </w:pPr>
                          </w:p>
                        </w:tc>
                      </w:tr>
                    </w:tbl>
                    <w:p w14:paraId="19620AFD" w14:textId="45354F5A" w:rsidR="00F243B7" w:rsidRPr="00F243B7" w:rsidRDefault="00F243B7">
                      <w:pPr>
                        <w:rPr>
                          <w:sz w:val="22"/>
                        </w:rPr>
                      </w:pPr>
                    </w:p>
                  </w:txbxContent>
                </v:textbox>
              </v:shape>
            </w:pict>
          </mc:Fallback>
        </mc:AlternateContent>
      </w:r>
    </w:p>
    <w:sectPr w:rsidR="00F243B7" w:rsidRPr="00AE1DC2" w:rsidSect="00F243B7">
      <w:headerReference w:type="default" r:id="rId6"/>
      <w:pgSz w:w="11906" w:h="16838" w:code="9"/>
      <w:pgMar w:top="1985" w:right="1134" w:bottom="1134" w:left="1418" w:header="1644"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34DE" w14:textId="77777777" w:rsidR="00F243B7" w:rsidRDefault="00F243B7" w:rsidP="00686287">
      <w:r>
        <w:separator/>
      </w:r>
    </w:p>
  </w:endnote>
  <w:endnote w:type="continuationSeparator" w:id="0">
    <w:p w14:paraId="64138860" w14:textId="77777777" w:rsidR="00F243B7" w:rsidRDefault="00F243B7"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4B7B" w14:textId="77777777" w:rsidR="00F243B7" w:rsidRDefault="00F243B7" w:rsidP="00686287">
      <w:r>
        <w:separator/>
      </w:r>
    </w:p>
  </w:footnote>
  <w:footnote w:type="continuationSeparator" w:id="0">
    <w:p w14:paraId="4BCEAF06" w14:textId="77777777" w:rsidR="00F243B7" w:rsidRDefault="00F243B7"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2AA3" w14:textId="4925CCC4" w:rsidR="00F243B7" w:rsidRPr="00F243B7" w:rsidRDefault="00F243B7">
    <w:pPr>
      <w:pStyle w:val="a3"/>
      <w:rPr>
        <w:sz w:val="22"/>
      </w:rPr>
    </w:pPr>
    <w:r>
      <w:rPr>
        <w:rFonts w:hint="eastAsia"/>
        <w:sz w:val="22"/>
      </w:rPr>
      <w:t>（</w:t>
    </w:r>
    <w:r>
      <w:rPr>
        <w:rFonts w:hint="eastAsia"/>
        <w:sz w:val="22"/>
      </w:rPr>
      <w:t>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3B7"/>
    <w:rsid w:val="00095874"/>
    <w:rsid w:val="000D344D"/>
    <w:rsid w:val="001D3556"/>
    <w:rsid w:val="001D7BF7"/>
    <w:rsid w:val="00227AD9"/>
    <w:rsid w:val="002348F1"/>
    <w:rsid w:val="002D7053"/>
    <w:rsid w:val="002E7230"/>
    <w:rsid w:val="00414EEE"/>
    <w:rsid w:val="00431CDA"/>
    <w:rsid w:val="00473BC4"/>
    <w:rsid w:val="00490030"/>
    <w:rsid w:val="004C59BD"/>
    <w:rsid w:val="005E77B0"/>
    <w:rsid w:val="00621147"/>
    <w:rsid w:val="00686287"/>
    <w:rsid w:val="006F6E54"/>
    <w:rsid w:val="00785EF1"/>
    <w:rsid w:val="00834013"/>
    <w:rsid w:val="00883FC9"/>
    <w:rsid w:val="00931685"/>
    <w:rsid w:val="009D35F8"/>
    <w:rsid w:val="00AE1DC2"/>
    <w:rsid w:val="00B4236F"/>
    <w:rsid w:val="00B5022E"/>
    <w:rsid w:val="00B83002"/>
    <w:rsid w:val="00C940FC"/>
    <w:rsid w:val="00C97B41"/>
    <w:rsid w:val="00CA7DB7"/>
    <w:rsid w:val="00D01000"/>
    <w:rsid w:val="00D40A4C"/>
    <w:rsid w:val="00DA06ED"/>
    <w:rsid w:val="00EE6221"/>
    <w:rsid w:val="00F243B7"/>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C75862"/>
  <w15:chartTrackingRefBased/>
  <w15:docId w15:val="{F44AD16B-4B62-4007-AC74-2444EE432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AD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F24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485024">
      <w:bodyDiv w:val="1"/>
      <w:marLeft w:val="0"/>
      <w:marRight w:val="0"/>
      <w:marTop w:val="0"/>
      <w:marBottom w:val="0"/>
      <w:divBdr>
        <w:top w:val="none" w:sz="0" w:space="0" w:color="auto"/>
        <w:left w:val="none" w:sz="0" w:space="0" w:color="auto"/>
        <w:bottom w:val="none" w:sz="0" w:space="0" w:color="auto"/>
        <w:right w:val="none" w:sz="0" w:space="0" w:color="auto"/>
      </w:divBdr>
    </w:div>
    <w:div w:id="211158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02_文書.dotx</Template>
  <TotalTime>13</TotalTime>
  <Pages>1</Pages>
  <Words>67</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8</cp:revision>
  <dcterms:created xsi:type="dcterms:W3CDTF">2025-05-11T06:48:00Z</dcterms:created>
  <dcterms:modified xsi:type="dcterms:W3CDTF">2026-10-15T05:53:00Z</dcterms:modified>
</cp:coreProperties>
</file>