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5E14" w14:textId="27C7883A" w:rsidR="00B83002" w:rsidRDefault="00CB463D" w:rsidP="00CB463D">
      <w:pPr>
        <w:autoSpaceDE w:val="0"/>
        <w:autoSpaceDN w:val="0"/>
        <w:ind w:firstLineChars="3116" w:firstLine="6668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3AB82FA4" w14:textId="77777777" w:rsidR="00CB463D" w:rsidRDefault="00CB463D" w:rsidP="00CB463D">
      <w:pPr>
        <w:autoSpaceDE w:val="0"/>
        <w:autoSpaceDN w:val="0"/>
        <w:rPr>
          <w:sz w:val="22"/>
        </w:rPr>
      </w:pPr>
    </w:p>
    <w:p w14:paraId="2C52F91F" w14:textId="17407359" w:rsidR="00CB463D" w:rsidRDefault="00CB463D" w:rsidP="00790608">
      <w:pPr>
        <w:autoSpaceDE w:val="0"/>
        <w:autoSpaceDN w:val="0"/>
        <w:ind w:firstLineChars="109" w:firstLine="233"/>
        <w:rPr>
          <w:sz w:val="22"/>
        </w:rPr>
      </w:pPr>
      <w:r>
        <w:rPr>
          <w:rFonts w:hint="eastAsia"/>
          <w:sz w:val="22"/>
        </w:rPr>
        <w:t>二戸市長　　　　　　　　　様</w:t>
      </w:r>
    </w:p>
    <w:p w14:paraId="18EFF7DB" w14:textId="77777777" w:rsidR="00CB463D" w:rsidRDefault="00CB463D" w:rsidP="00CB463D">
      <w:pPr>
        <w:autoSpaceDE w:val="0"/>
        <w:autoSpaceDN w:val="0"/>
        <w:rPr>
          <w:sz w:val="22"/>
        </w:rPr>
      </w:pPr>
    </w:p>
    <w:tbl>
      <w:tblPr>
        <w:tblStyle w:val="a7"/>
        <w:tblW w:w="0" w:type="auto"/>
        <w:tblInd w:w="37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3967"/>
      </w:tblGrid>
      <w:tr w:rsidR="00CB463D" w14:paraId="6CAE8E26" w14:textId="77777777" w:rsidTr="003C56BA">
        <w:tc>
          <w:tcPr>
            <w:tcW w:w="1638" w:type="dxa"/>
          </w:tcPr>
          <w:p w14:paraId="317C06D1" w14:textId="77777777" w:rsidR="00CB463D" w:rsidRDefault="00CB463D" w:rsidP="003C56BA">
            <w:pPr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本社所在地</w:t>
            </w:r>
          </w:p>
        </w:tc>
        <w:tc>
          <w:tcPr>
            <w:tcW w:w="3967" w:type="dxa"/>
          </w:tcPr>
          <w:p w14:paraId="7E1E54F7" w14:textId="77777777" w:rsidR="00CB463D" w:rsidRDefault="00CB463D" w:rsidP="003C56BA">
            <w:pPr>
              <w:autoSpaceDE w:val="0"/>
              <w:autoSpaceDN w:val="0"/>
              <w:ind w:leftChars="103" w:left="241"/>
              <w:jc w:val="left"/>
              <w:rPr>
                <w:sz w:val="22"/>
              </w:rPr>
            </w:pPr>
          </w:p>
        </w:tc>
      </w:tr>
      <w:tr w:rsidR="00CB463D" w14:paraId="7C134FD2" w14:textId="77777777" w:rsidTr="003C56BA">
        <w:tc>
          <w:tcPr>
            <w:tcW w:w="1638" w:type="dxa"/>
          </w:tcPr>
          <w:p w14:paraId="7F9042E9" w14:textId="77777777" w:rsidR="00CB463D" w:rsidRDefault="00CB463D" w:rsidP="003C56BA">
            <w:pPr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商号・名称</w:t>
            </w:r>
          </w:p>
        </w:tc>
        <w:tc>
          <w:tcPr>
            <w:tcW w:w="3967" w:type="dxa"/>
          </w:tcPr>
          <w:p w14:paraId="5C63CF44" w14:textId="77777777" w:rsidR="00CB463D" w:rsidRDefault="00CB463D" w:rsidP="003C56BA">
            <w:pPr>
              <w:autoSpaceDE w:val="0"/>
              <w:autoSpaceDN w:val="0"/>
              <w:ind w:leftChars="100" w:left="234"/>
              <w:jc w:val="left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8693FE" wp14:editId="03E86845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212725</wp:posOffset>
                      </wp:positionV>
                      <wp:extent cx="346075" cy="29083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075" cy="290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FF5565" w14:textId="77777777" w:rsidR="00CB463D" w:rsidRPr="001E558D" w:rsidRDefault="00CB463D" w:rsidP="00CB463D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1E558D">
                                    <w:rPr>
                                      <w:rFonts w:hint="eastAsia"/>
                                      <w:sz w:val="22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8693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64.2pt;margin-top:16.75pt;width:27.25pt;height: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" fillcolor="white [3201]" stroked="f" strokeweight=".5pt">
                      <v:textbox>
                        <w:txbxContent>
                          <w:p w14:paraId="6FFF5565" w14:textId="77777777" w:rsidR="00CB463D" w:rsidRPr="001E558D" w:rsidRDefault="00CB463D" w:rsidP="00CB463D">
                            <w:pPr>
                              <w:rPr>
                                <w:sz w:val="22"/>
                              </w:rPr>
                            </w:pPr>
                            <w:r w:rsidRPr="001E558D">
                              <w:rPr>
                                <w:rFonts w:hint="eastAsia"/>
                                <w:sz w:val="22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B463D" w14:paraId="2CF53888" w14:textId="77777777" w:rsidTr="003C56BA">
        <w:tc>
          <w:tcPr>
            <w:tcW w:w="1638" w:type="dxa"/>
          </w:tcPr>
          <w:p w14:paraId="0BEA2F9E" w14:textId="77777777" w:rsidR="00CB463D" w:rsidRDefault="00CB463D" w:rsidP="003C56BA">
            <w:pPr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代表者職氏名</w:t>
            </w:r>
          </w:p>
        </w:tc>
        <w:tc>
          <w:tcPr>
            <w:tcW w:w="3967" w:type="dxa"/>
          </w:tcPr>
          <w:p w14:paraId="32316B7C" w14:textId="77777777" w:rsidR="00CB463D" w:rsidRDefault="00CB463D" w:rsidP="003C56BA">
            <w:pPr>
              <w:autoSpaceDE w:val="0"/>
              <w:autoSpaceDN w:val="0"/>
              <w:ind w:leftChars="100" w:left="234"/>
              <w:jc w:val="left"/>
              <w:rPr>
                <w:sz w:val="22"/>
              </w:rPr>
            </w:pPr>
          </w:p>
        </w:tc>
      </w:tr>
    </w:tbl>
    <w:p w14:paraId="436147B5" w14:textId="77777777" w:rsidR="00CB463D" w:rsidRDefault="00CB463D" w:rsidP="00CB463D">
      <w:pPr>
        <w:autoSpaceDE w:val="0"/>
        <w:autoSpaceDN w:val="0"/>
        <w:rPr>
          <w:sz w:val="22"/>
        </w:rPr>
      </w:pPr>
    </w:p>
    <w:p w14:paraId="1BBF75DC" w14:textId="792DFC2E" w:rsidR="00CB463D" w:rsidRPr="00060BE4" w:rsidRDefault="00CB463D" w:rsidP="00CB463D">
      <w:pPr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 w:rsidRPr="00060BE4">
        <w:rPr>
          <w:rFonts w:ascii="ＭＳ ゴシック" w:eastAsia="ＭＳ ゴシック" w:hAnsi="ＭＳ ゴシック" w:hint="eastAsia"/>
          <w:spacing w:val="697"/>
          <w:kern w:val="0"/>
          <w:sz w:val="32"/>
          <w:szCs w:val="32"/>
          <w:fitText w:val="3750" w:id="-714432256"/>
        </w:rPr>
        <w:t>委任</w:t>
      </w:r>
      <w:r w:rsidRPr="00060BE4">
        <w:rPr>
          <w:rFonts w:ascii="ＭＳ ゴシック" w:eastAsia="ＭＳ ゴシック" w:hAnsi="ＭＳ ゴシック" w:hint="eastAsia"/>
          <w:spacing w:val="1"/>
          <w:kern w:val="0"/>
          <w:sz w:val="32"/>
          <w:szCs w:val="32"/>
          <w:fitText w:val="3750" w:id="-714432256"/>
        </w:rPr>
        <w:t>状</w:t>
      </w:r>
    </w:p>
    <w:p w14:paraId="07511B9B" w14:textId="7A3C3467" w:rsidR="00060BE4" w:rsidRDefault="00060BE4" w:rsidP="00060BE4">
      <w:pPr>
        <w:autoSpaceDE w:val="0"/>
        <w:autoSpaceDN w:val="0"/>
        <w:ind w:firstLineChars="109" w:firstLine="233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私は、下記により代理人を定め、入札の一切の権限を委任します。</w:t>
      </w:r>
    </w:p>
    <w:p w14:paraId="62B60270" w14:textId="77777777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3C3DD717" w14:textId="3BC99854" w:rsidR="00060BE4" w:rsidRDefault="00060BE4" w:rsidP="00060BE4">
      <w:pPr>
        <w:autoSpaceDE w:val="0"/>
        <w:autoSpaceDN w:val="0"/>
        <w:jc w:val="center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記</w:t>
      </w:r>
    </w:p>
    <w:p w14:paraId="6550C112" w14:textId="77777777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696D9466" w14:textId="4401E188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１　件名</w:t>
      </w:r>
    </w:p>
    <w:p w14:paraId="0CFA1521" w14:textId="6A0EA7C2" w:rsidR="00060BE4" w:rsidRDefault="00AD2C5F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令和８年度二戸地区経営管理権取得森林整備業務</w:t>
      </w:r>
    </w:p>
    <w:p w14:paraId="0E9E755A" w14:textId="77777777" w:rsidR="00060BE4" w:rsidRPr="00AD2C5F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173FC525" w14:textId="44E331DE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２　入札日時</w:t>
      </w:r>
    </w:p>
    <w:p w14:paraId="3244FEB5" w14:textId="08FB1145" w:rsidR="00060BE4" w:rsidRDefault="00CA3779" w:rsidP="00CA3779">
      <w:pPr>
        <w:autoSpaceDE w:val="0"/>
        <w:autoSpaceDN w:val="0"/>
        <w:ind w:firstLine="467"/>
        <w:rPr>
          <w:rFonts w:hAnsi="ＭＳ 明朝"/>
          <w:kern w:val="0"/>
          <w:sz w:val="22"/>
        </w:rPr>
      </w:pPr>
      <w:r>
        <w:rPr>
          <w:rFonts w:hint="eastAsia"/>
          <w:kern w:val="0"/>
          <w:sz w:val="22"/>
        </w:rPr>
        <w:t>令和</w:t>
      </w:r>
      <w:r w:rsidR="00AD2C5F">
        <w:rPr>
          <w:rFonts w:hint="eastAsia"/>
          <w:kern w:val="0"/>
          <w:sz w:val="22"/>
        </w:rPr>
        <w:t>８</w:t>
      </w:r>
      <w:r>
        <w:rPr>
          <w:rFonts w:hint="eastAsia"/>
          <w:kern w:val="0"/>
          <w:sz w:val="22"/>
        </w:rPr>
        <w:t>年</w:t>
      </w:r>
      <w:r w:rsidR="00AD2C5F">
        <w:rPr>
          <w:rFonts w:hint="eastAsia"/>
          <w:kern w:val="0"/>
          <w:sz w:val="22"/>
        </w:rPr>
        <w:t>10</w:t>
      </w:r>
      <w:r>
        <w:rPr>
          <w:rFonts w:hint="eastAsia"/>
          <w:kern w:val="0"/>
          <w:sz w:val="22"/>
        </w:rPr>
        <w:t>月</w:t>
      </w:r>
      <w:r w:rsidR="00AD2C5F">
        <w:rPr>
          <w:rFonts w:hint="eastAsia"/>
          <w:kern w:val="0"/>
          <w:sz w:val="22"/>
        </w:rPr>
        <w:t>29</w:t>
      </w:r>
      <w:r>
        <w:rPr>
          <w:rFonts w:hint="eastAsia"/>
          <w:kern w:val="0"/>
          <w:sz w:val="22"/>
        </w:rPr>
        <w:t>日（</w:t>
      </w:r>
      <w:r w:rsidR="00AD2C5F">
        <w:rPr>
          <w:rFonts w:hint="eastAsia"/>
          <w:kern w:val="0"/>
          <w:sz w:val="22"/>
        </w:rPr>
        <w:t>木</w:t>
      </w:r>
      <w:r>
        <w:rPr>
          <w:rFonts w:hint="eastAsia"/>
          <w:kern w:val="0"/>
          <w:sz w:val="22"/>
        </w:rPr>
        <w:t>）　午後１時30分</w:t>
      </w:r>
      <w:r w:rsidR="00060BE4">
        <w:rPr>
          <w:rFonts w:hAnsi="ＭＳ 明朝" w:hint="eastAsia"/>
          <w:kern w:val="0"/>
          <w:sz w:val="22"/>
        </w:rPr>
        <w:t xml:space="preserve">　入札開始・即時開札</w:t>
      </w:r>
    </w:p>
    <w:p w14:paraId="4E315FD8" w14:textId="77777777" w:rsidR="00060BE4" w:rsidRPr="00AD2C5F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68E22133" w14:textId="33021474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３　入札場所</w:t>
      </w:r>
    </w:p>
    <w:p w14:paraId="0627FAE6" w14:textId="77777777" w:rsidR="00CA3779" w:rsidRDefault="00CA3779" w:rsidP="00CA3779">
      <w:pPr>
        <w:autoSpaceDE w:val="0"/>
        <w:autoSpaceDN w:val="0"/>
        <w:ind w:firstLine="480"/>
        <w:rPr>
          <w:sz w:val="22"/>
        </w:rPr>
      </w:pPr>
      <w:r>
        <w:rPr>
          <w:rFonts w:hint="eastAsia"/>
          <w:sz w:val="22"/>
        </w:rPr>
        <w:t>岩手県二戸市福岡字川又47番地　二戸市役所別館（旧保健センター）２階　入札室</w:t>
      </w:r>
    </w:p>
    <w:p w14:paraId="0EFF8A1B" w14:textId="77777777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5317D32A" w14:textId="377DCA18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４　代理人</w:t>
      </w:r>
    </w:p>
    <w:p w14:paraId="053E1706" w14:textId="47AB390B" w:rsidR="00060BE4" w:rsidRDefault="00060BE4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 xml:space="preserve">住所　</w:t>
      </w:r>
    </w:p>
    <w:p w14:paraId="77E91B8C" w14:textId="0EB826E7" w:rsidR="00060BE4" w:rsidRDefault="00060BE4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 xml:space="preserve">氏名　</w:t>
      </w:r>
    </w:p>
    <w:p w14:paraId="0B69E94D" w14:textId="77777777" w:rsidR="00790608" w:rsidRDefault="00790608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53"/>
        <w:gridCol w:w="1755"/>
      </w:tblGrid>
      <w:tr w:rsidR="00790608" w14:paraId="54D64EE7" w14:textId="77777777" w:rsidTr="00790608">
        <w:trPr>
          <w:trHeight w:val="1366"/>
          <w:jc w:val="center"/>
        </w:trPr>
        <w:tc>
          <w:tcPr>
            <w:tcW w:w="1053" w:type="dxa"/>
            <w:vAlign w:val="center"/>
          </w:tcPr>
          <w:p w14:paraId="5620B161" w14:textId="257F0EFD" w:rsidR="00790608" w:rsidRDefault="00790608" w:rsidP="00790608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使用印</w:t>
            </w:r>
          </w:p>
        </w:tc>
        <w:tc>
          <w:tcPr>
            <w:tcW w:w="1755" w:type="dxa"/>
            <w:vAlign w:val="center"/>
          </w:tcPr>
          <w:p w14:paraId="3F41A7FC" w14:textId="77777777" w:rsidR="00790608" w:rsidRDefault="00790608" w:rsidP="00790608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</w:p>
        </w:tc>
      </w:tr>
    </w:tbl>
    <w:p w14:paraId="5B3EE768" w14:textId="77777777" w:rsidR="00060BE4" w:rsidRPr="00060BE4" w:rsidRDefault="00060BE4" w:rsidP="00060BE4">
      <w:pPr>
        <w:autoSpaceDE w:val="0"/>
        <w:autoSpaceDN w:val="0"/>
        <w:jc w:val="left"/>
        <w:rPr>
          <w:rFonts w:hAnsi="ＭＳ 明朝"/>
          <w:sz w:val="22"/>
        </w:rPr>
      </w:pPr>
    </w:p>
    <w:sectPr w:rsidR="00060BE4" w:rsidRPr="00060BE4" w:rsidSect="00CB463D">
      <w:headerReference w:type="default" r:id="rId6"/>
      <w:pgSz w:w="11906" w:h="16838" w:code="9"/>
      <w:pgMar w:top="1985" w:right="1134" w:bottom="1134" w:left="1418" w:header="1644" w:footer="992" w:gutter="0"/>
      <w:cols w:space="425"/>
      <w:docGrid w:type="linesAndChars" w:linePitch="403" w:charSpace="-1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2E4BC" w14:textId="77777777" w:rsidR="00CB463D" w:rsidRDefault="00CB463D" w:rsidP="00686287">
      <w:r>
        <w:separator/>
      </w:r>
    </w:p>
  </w:endnote>
  <w:endnote w:type="continuationSeparator" w:id="0">
    <w:p w14:paraId="4EC549A1" w14:textId="77777777" w:rsidR="00CB463D" w:rsidRDefault="00CB463D" w:rsidP="0068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E6AE" w14:textId="77777777" w:rsidR="00CB463D" w:rsidRDefault="00CB463D" w:rsidP="00686287">
      <w:r>
        <w:separator/>
      </w:r>
    </w:p>
  </w:footnote>
  <w:footnote w:type="continuationSeparator" w:id="0">
    <w:p w14:paraId="43AE0BB5" w14:textId="77777777" w:rsidR="00CB463D" w:rsidRDefault="00CB463D" w:rsidP="00686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190E" w14:textId="16BE5A9F" w:rsidR="00CB463D" w:rsidRPr="00CB463D" w:rsidRDefault="00CB463D">
    <w:pPr>
      <w:pStyle w:val="a3"/>
      <w:rPr>
        <w:sz w:val="22"/>
      </w:rPr>
    </w:pPr>
    <w:r>
      <w:rPr>
        <w:rFonts w:hint="eastAsia"/>
        <w:sz w:val="22"/>
      </w:rPr>
      <w:t>（</w:t>
    </w:r>
    <w:r>
      <w:rPr>
        <w:rFonts w:hint="eastAsia"/>
        <w:sz w:val="22"/>
      </w:rPr>
      <w:t>様式第６号）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drawingGridHorizontalSpacing w:val="117"/>
  <w:drawingGridVerticalSpacing w:val="403"/>
  <w:displayHorizont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63D"/>
    <w:rsid w:val="00060BE4"/>
    <w:rsid w:val="00092207"/>
    <w:rsid w:val="000D344D"/>
    <w:rsid w:val="001D3556"/>
    <w:rsid w:val="001D7BF7"/>
    <w:rsid w:val="00224803"/>
    <w:rsid w:val="00227AD9"/>
    <w:rsid w:val="0048360F"/>
    <w:rsid w:val="00490030"/>
    <w:rsid w:val="004C59BD"/>
    <w:rsid w:val="00686287"/>
    <w:rsid w:val="006F6E54"/>
    <w:rsid w:val="00741D40"/>
    <w:rsid w:val="007607FC"/>
    <w:rsid w:val="00774323"/>
    <w:rsid w:val="00785EF1"/>
    <w:rsid w:val="00790608"/>
    <w:rsid w:val="00834013"/>
    <w:rsid w:val="00887A63"/>
    <w:rsid w:val="00931685"/>
    <w:rsid w:val="009D35F8"/>
    <w:rsid w:val="00AD2C5F"/>
    <w:rsid w:val="00B4236F"/>
    <w:rsid w:val="00B83002"/>
    <w:rsid w:val="00C940FC"/>
    <w:rsid w:val="00C97B41"/>
    <w:rsid w:val="00CA3779"/>
    <w:rsid w:val="00CA7DB7"/>
    <w:rsid w:val="00CB463D"/>
    <w:rsid w:val="00D01000"/>
    <w:rsid w:val="00DA06ED"/>
    <w:rsid w:val="00EE6221"/>
    <w:rsid w:val="00F8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5895F"/>
  <w15:chartTrackingRefBased/>
  <w15:docId w15:val="{C90E7553-734E-4128-B0CF-64EB99FC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AD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2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6287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6862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6287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CB4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060BE4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060BE4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semiHidden/>
    <w:unhideWhenUsed/>
    <w:rsid w:val="00060BE4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060BE4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onodera\Desktop\&#12486;&#12531;&#12503;&#12524;&#38598;\02_&#25991;&#26360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02_文書.dotx</Template>
  <TotalTime>24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 章太</dc:creator>
  <cp:keywords/>
  <dc:description/>
  <cp:lastModifiedBy>小野寺 章太</cp:lastModifiedBy>
  <cp:revision>6</cp:revision>
  <cp:lastPrinted>2025-11-12T06:38:00Z</cp:lastPrinted>
  <dcterms:created xsi:type="dcterms:W3CDTF">2025-05-13T01:18:00Z</dcterms:created>
  <dcterms:modified xsi:type="dcterms:W3CDTF">2026-10-15T05:04:00Z</dcterms:modified>
</cp:coreProperties>
</file>